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449" w:rsidRDefault="00B779D1" w:rsidP="00BA3449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2357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D1" w:rsidRDefault="00B779D1" w:rsidP="00BA3449">
      <w:pPr>
        <w:jc w:val="both"/>
        <w:rPr>
          <w:sz w:val="26"/>
          <w:szCs w:val="26"/>
        </w:rPr>
      </w:pPr>
    </w:p>
    <w:p w:rsidR="00B779D1" w:rsidRDefault="00B779D1" w:rsidP="00BA3449">
      <w:pPr>
        <w:jc w:val="both"/>
        <w:rPr>
          <w:sz w:val="26"/>
          <w:szCs w:val="26"/>
        </w:rPr>
      </w:pPr>
    </w:p>
    <w:p w:rsidR="00B779D1" w:rsidRDefault="00B779D1" w:rsidP="00BA3449">
      <w:pPr>
        <w:jc w:val="both"/>
        <w:rPr>
          <w:sz w:val="26"/>
          <w:szCs w:val="26"/>
        </w:rPr>
      </w:pPr>
    </w:p>
    <w:p w:rsidR="00B779D1" w:rsidRDefault="00B779D1" w:rsidP="00BA3449">
      <w:pPr>
        <w:jc w:val="both"/>
        <w:rPr>
          <w:sz w:val="26"/>
          <w:szCs w:val="26"/>
        </w:rPr>
      </w:pPr>
    </w:p>
    <w:p w:rsidR="00B779D1" w:rsidRPr="009B6297" w:rsidRDefault="00B779D1" w:rsidP="00BA3449">
      <w:pPr>
        <w:jc w:val="both"/>
        <w:rPr>
          <w:sz w:val="26"/>
          <w:szCs w:val="26"/>
        </w:rPr>
      </w:pPr>
    </w:p>
    <w:p w:rsidR="00872151" w:rsidRPr="006E1F54" w:rsidRDefault="0084047F" w:rsidP="0084047F">
      <w:pPr>
        <w:ind w:left="360"/>
        <w:jc w:val="center"/>
        <w:rPr>
          <w:b/>
          <w:sz w:val="24"/>
          <w:szCs w:val="24"/>
        </w:rPr>
      </w:pPr>
      <w:bookmarkStart w:id="0" w:name="_GoBack"/>
      <w:bookmarkEnd w:id="0"/>
      <w:r w:rsidRPr="006E1F54">
        <w:rPr>
          <w:b/>
          <w:sz w:val="24"/>
          <w:szCs w:val="24"/>
        </w:rPr>
        <w:lastRenderedPageBreak/>
        <w:t xml:space="preserve">ПАСПОРТ </w:t>
      </w:r>
    </w:p>
    <w:p w:rsidR="0084047F" w:rsidRPr="00B5602D" w:rsidRDefault="00FA070A" w:rsidP="0084047F">
      <w:pPr>
        <w:ind w:left="360"/>
        <w:jc w:val="center"/>
        <w:rPr>
          <w:sz w:val="24"/>
          <w:szCs w:val="24"/>
        </w:rPr>
      </w:pPr>
      <w:r w:rsidRPr="00B5602D">
        <w:rPr>
          <w:sz w:val="24"/>
          <w:szCs w:val="24"/>
        </w:rPr>
        <w:t>П</w:t>
      </w:r>
      <w:r w:rsidR="00872151" w:rsidRPr="00B5602D">
        <w:rPr>
          <w:sz w:val="24"/>
          <w:szCs w:val="24"/>
        </w:rPr>
        <w:t>рограммы комплексного развития студенческого общежития КГБПОУ «Бийский техникум лесного хозяйства» на 2017-2019 годы</w:t>
      </w:r>
    </w:p>
    <w:p w:rsidR="0084047F" w:rsidRPr="00B5602D" w:rsidRDefault="0084047F" w:rsidP="0084047F">
      <w:pPr>
        <w:jc w:val="center"/>
        <w:rPr>
          <w:b/>
          <w:sz w:val="24"/>
          <w:szCs w:val="24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308"/>
        <w:gridCol w:w="4871"/>
      </w:tblGrid>
      <w:tr w:rsidR="00F03031" w:rsidRPr="00B5602D" w:rsidTr="0022286B">
        <w:tc>
          <w:tcPr>
            <w:tcW w:w="851" w:type="dxa"/>
          </w:tcPr>
          <w:p w:rsidR="00F03031" w:rsidRPr="00B5602D" w:rsidRDefault="00F03031" w:rsidP="0084047F">
            <w:pPr>
              <w:jc w:val="both"/>
              <w:rPr>
                <w:bCs/>
                <w:sz w:val="24"/>
                <w:szCs w:val="24"/>
              </w:rPr>
            </w:pPr>
            <w:r w:rsidRPr="00B5602D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4308" w:type="dxa"/>
          </w:tcPr>
          <w:p w:rsidR="00F03031" w:rsidRPr="00B5602D" w:rsidRDefault="00F03031" w:rsidP="0084047F">
            <w:pPr>
              <w:jc w:val="both"/>
              <w:rPr>
                <w:bCs/>
                <w:sz w:val="24"/>
                <w:szCs w:val="24"/>
              </w:rPr>
            </w:pPr>
            <w:r w:rsidRPr="00B5602D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871" w:type="dxa"/>
          </w:tcPr>
          <w:p w:rsidR="00F03031" w:rsidRPr="00B5602D" w:rsidRDefault="00F03031" w:rsidP="009F59FA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Содержание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  <w:rPr>
                <w:bCs/>
              </w:rPr>
            </w:pPr>
          </w:p>
        </w:tc>
        <w:tc>
          <w:tcPr>
            <w:tcW w:w="4308" w:type="dxa"/>
          </w:tcPr>
          <w:p w:rsidR="00F03031" w:rsidRPr="00B5602D" w:rsidRDefault="00F03031" w:rsidP="0084047F">
            <w:pPr>
              <w:jc w:val="both"/>
              <w:rPr>
                <w:b/>
                <w:sz w:val="24"/>
                <w:szCs w:val="24"/>
              </w:rPr>
            </w:pPr>
            <w:r w:rsidRPr="00B5602D">
              <w:rPr>
                <w:bCs/>
                <w:sz w:val="24"/>
                <w:szCs w:val="24"/>
              </w:rPr>
              <w:t>Наименование Программы</w:t>
            </w:r>
          </w:p>
        </w:tc>
        <w:tc>
          <w:tcPr>
            <w:tcW w:w="4871" w:type="dxa"/>
          </w:tcPr>
          <w:p w:rsidR="00F03031" w:rsidRPr="00B5602D" w:rsidRDefault="00F03031" w:rsidP="009F59FA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Программа развития студенческого 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тия КГБПОУ «Бийский техникум лесного хозяйства»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84047F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4871" w:type="dxa"/>
          </w:tcPr>
          <w:p w:rsidR="00F03031" w:rsidRPr="00B5602D" w:rsidRDefault="00F03031" w:rsidP="0084047F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Федеральный закон «Об образовании в Ро</w:t>
            </w:r>
            <w:r w:rsidRPr="00B5602D">
              <w:rPr>
                <w:sz w:val="24"/>
                <w:szCs w:val="24"/>
              </w:rPr>
              <w:t>с</w:t>
            </w:r>
            <w:r w:rsidRPr="00B5602D">
              <w:rPr>
                <w:sz w:val="24"/>
                <w:szCs w:val="24"/>
              </w:rPr>
              <w:t>сийской Федерации» от 29.12.2012 № 273-ФЗ</w:t>
            </w:r>
          </w:p>
          <w:p w:rsidR="00F03031" w:rsidRPr="00B5602D" w:rsidRDefault="00F03031" w:rsidP="00FB483B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Приказ Главного управления образования и науки Алтайского края от 14.10. 2016 № 1647.    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980CA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Разработчики Программы</w:t>
            </w:r>
          </w:p>
        </w:tc>
        <w:tc>
          <w:tcPr>
            <w:tcW w:w="4871" w:type="dxa"/>
          </w:tcPr>
          <w:p w:rsidR="00F03031" w:rsidRPr="00B5602D" w:rsidRDefault="00F03031" w:rsidP="009F59FA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Заместитель директора по воспитательной работе, начальник общего отдела техникума, социальный педагог, педагог-психолог, во</w:t>
            </w:r>
            <w:r w:rsidRPr="00B5602D">
              <w:rPr>
                <w:sz w:val="24"/>
                <w:szCs w:val="24"/>
              </w:rPr>
              <w:t>с</w:t>
            </w:r>
            <w:r w:rsidRPr="00B5602D">
              <w:rPr>
                <w:sz w:val="24"/>
                <w:szCs w:val="24"/>
              </w:rPr>
              <w:t>питатели, комендант общежития.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980CA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Исполнители Программы</w:t>
            </w:r>
          </w:p>
        </w:tc>
        <w:tc>
          <w:tcPr>
            <w:tcW w:w="4871" w:type="dxa"/>
          </w:tcPr>
          <w:p w:rsidR="00F03031" w:rsidRPr="00B5602D" w:rsidRDefault="00F03031" w:rsidP="004A1FE3">
            <w:pPr>
              <w:spacing w:line="216" w:lineRule="auto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Заместитель директора </w:t>
            </w:r>
            <w:r w:rsidR="00642571">
              <w:rPr>
                <w:sz w:val="24"/>
                <w:szCs w:val="24"/>
              </w:rPr>
              <w:t xml:space="preserve">по </w:t>
            </w:r>
            <w:r w:rsidRPr="00B5602D">
              <w:rPr>
                <w:sz w:val="24"/>
                <w:szCs w:val="24"/>
              </w:rPr>
              <w:t>воспитательной работе, начальник общего отдела техникума, социальный педагог, педагог – психолог, воспитатели, комендант общежития, Совет студенческого общежития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980CA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4871" w:type="dxa"/>
          </w:tcPr>
          <w:p w:rsidR="00F03031" w:rsidRPr="00B5602D" w:rsidRDefault="00F03031" w:rsidP="00091FA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Создание благоприятных условий для пр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живания и личностного развития обуча</w:t>
            </w:r>
            <w:r w:rsidRPr="00B5602D">
              <w:rPr>
                <w:sz w:val="24"/>
                <w:szCs w:val="24"/>
              </w:rPr>
              <w:t>ю</w:t>
            </w:r>
            <w:r w:rsidRPr="00B5602D">
              <w:rPr>
                <w:sz w:val="24"/>
                <w:szCs w:val="24"/>
              </w:rPr>
              <w:t>щихся, проживающих в общежитии, вкл</w:t>
            </w:r>
            <w:r w:rsidRPr="00B5602D">
              <w:rPr>
                <w:sz w:val="24"/>
                <w:szCs w:val="24"/>
              </w:rPr>
              <w:t>ю</w:t>
            </w:r>
            <w:r w:rsidRPr="00B5602D">
              <w:rPr>
                <w:sz w:val="24"/>
                <w:szCs w:val="24"/>
              </w:rPr>
              <w:t>чая их личную, общественную и иные фо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мы безопасности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980CA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4871" w:type="dxa"/>
          </w:tcPr>
          <w:p w:rsidR="00F03031" w:rsidRPr="00B5602D" w:rsidRDefault="00F03031" w:rsidP="005E21A3">
            <w:pPr>
              <w:pStyle w:val="af5"/>
              <w:autoSpaceDE w:val="0"/>
              <w:autoSpaceDN w:val="0"/>
              <w:adjustRightInd w:val="0"/>
              <w:ind w:left="34" w:firstLine="142"/>
              <w:jc w:val="both"/>
              <w:rPr>
                <w:b/>
                <w:spacing w:val="-4"/>
              </w:rPr>
            </w:pPr>
            <w:r w:rsidRPr="00B5602D">
              <w:rPr>
                <w:spacing w:val="-4"/>
              </w:rPr>
              <w:t>1. Развитие материально-технической базы общежития, в том числе: ремонт и модерн</w:t>
            </w:r>
            <w:r w:rsidRPr="00B5602D">
              <w:rPr>
                <w:spacing w:val="-4"/>
              </w:rPr>
              <w:t>и</w:t>
            </w:r>
            <w:r w:rsidRPr="00B5602D">
              <w:rPr>
                <w:spacing w:val="-4"/>
              </w:rPr>
              <w:t>зация общежития с учетом требований совр</w:t>
            </w:r>
            <w:r w:rsidRPr="00B5602D">
              <w:rPr>
                <w:spacing w:val="-4"/>
              </w:rPr>
              <w:t>е</w:t>
            </w:r>
            <w:r w:rsidRPr="00B5602D">
              <w:rPr>
                <w:spacing w:val="-4"/>
              </w:rPr>
              <w:t>менных нормативных документов; повыш</w:t>
            </w:r>
            <w:r w:rsidRPr="00B5602D">
              <w:rPr>
                <w:spacing w:val="-4"/>
              </w:rPr>
              <w:t>е</w:t>
            </w:r>
            <w:r w:rsidRPr="00B5602D">
              <w:rPr>
                <w:spacing w:val="-4"/>
              </w:rPr>
              <w:t>ние устойчивости и надежности функцион</w:t>
            </w:r>
            <w:r w:rsidRPr="00B5602D">
              <w:rPr>
                <w:spacing w:val="-4"/>
              </w:rPr>
              <w:t>и</w:t>
            </w:r>
            <w:r w:rsidRPr="00B5602D">
              <w:rPr>
                <w:spacing w:val="-4"/>
              </w:rPr>
              <w:t>рования коммунальных систем жизнеобесп</w:t>
            </w:r>
            <w:r w:rsidRPr="00B5602D">
              <w:rPr>
                <w:spacing w:val="-4"/>
              </w:rPr>
              <w:t>е</w:t>
            </w:r>
            <w:r w:rsidRPr="00B5602D">
              <w:rPr>
                <w:spacing w:val="-4"/>
              </w:rPr>
              <w:t>чения; улучшение качества жилищно-коммунального обслуживания потребителей.</w:t>
            </w:r>
          </w:p>
          <w:p w:rsidR="00F03031" w:rsidRPr="00B5602D" w:rsidRDefault="00F03031" w:rsidP="005E21A3">
            <w:pPr>
              <w:pStyle w:val="af5"/>
              <w:autoSpaceDE w:val="0"/>
              <w:autoSpaceDN w:val="0"/>
              <w:adjustRightInd w:val="0"/>
              <w:ind w:left="34" w:firstLine="142"/>
              <w:jc w:val="both"/>
              <w:rPr>
                <w:b/>
                <w:spacing w:val="-4"/>
              </w:rPr>
            </w:pPr>
            <w:r w:rsidRPr="00B5602D">
              <w:rPr>
                <w:spacing w:val="-4"/>
              </w:rPr>
              <w:t>2. </w:t>
            </w:r>
            <w:proofErr w:type="gramStart"/>
            <w:r w:rsidRPr="00B5602D">
              <w:rPr>
                <w:spacing w:val="-4"/>
              </w:rPr>
              <w:t>Формирование качественно новой соц</w:t>
            </w:r>
            <w:r w:rsidRPr="00B5602D">
              <w:rPr>
                <w:spacing w:val="-4"/>
              </w:rPr>
              <w:t>и</w:t>
            </w:r>
            <w:r w:rsidRPr="00B5602D">
              <w:rPr>
                <w:spacing w:val="-4"/>
              </w:rPr>
              <w:t>альной воспитывающей среды в общежитиях в том числе: создание условий для проявления инициативности студентов в вопросах улу</w:t>
            </w:r>
            <w:r w:rsidRPr="00B5602D">
              <w:rPr>
                <w:spacing w:val="-4"/>
              </w:rPr>
              <w:t>ч</w:t>
            </w:r>
            <w:r w:rsidRPr="00B5602D">
              <w:rPr>
                <w:spacing w:val="-4"/>
              </w:rPr>
              <w:t>шения условий быта и отдыха в общежитиях; развитие здорового образа жизни посредством привлечения студентов общежитий к занят</w:t>
            </w:r>
            <w:r w:rsidRPr="00B5602D">
              <w:rPr>
                <w:spacing w:val="-4"/>
              </w:rPr>
              <w:t>и</w:t>
            </w:r>
            <w:r w:rsidRPr="00B5602D">
              <w:rPr>
                <w:spacing w:val="-4"/>
              </w:rPr>
              <w:t>ям физкультурой и спортом, пропаганды зд</w:t>
            </w:r>
            <w:r w:rsidRPr="00B5602D">
              <w:rPr>
                <w:spacing w:val="-4"/>
              </w:rPr>
              <w:t>о</w:t>
            </w:r>
            <w:r w:rsidRPr="00B5602D">
              <w:rPr>
                <w:spacing w:val="-4"/>
              </w:rPr>
              <w:t>рового образа жизни, профилактики вредных привычек и асоциальных проявлений в ст</w:t>
            </w:r>
            <w:r w:rsidRPr="00B5602D">
              <w:rPr>
                <w:spacing w:val="-4"/>
              </w:rPr>
              <w:t>у</w:t>
            </w:r>
            <w:r w:rsidRPr="00B5602D">
              <w:rPr>
                <w:spacing w:val="-4"/>
              </w:rPr>
              <w:t>денческой среде.</w:t>
            </w:r>
            <w:proofErr w:type="gramEnd"/>
            <w:r w:rsidRPr="00B5602D">
              <w:rPr>
                <w:spacing w:val="-4"/>
              </w:rPr>
              <w:t xml:space="preserve"> Расширение социальной и</w:t>
            </w:r>
            <w:r w:rsidRPr="00B5602D">
              <w:rPr>
                <w:spacing w:val="-4"/>
              </w:rPr>
              <w:t>н</w:t>
            </w:r>
            <w:r w:rsidRPr="00B5602D">
              <w:rPr>
                <w:spacing w:val="-4"/>
              </w:rPr>
              <w:t>фраструктуры общежитий, в том числе: п</w:t>
            </w:r>
            <w:r w:rsidRPr="00B5602D">
              <w:rPr>
                <w:spacing w:val="-4"/>
              </w:rPr>
              <w:t>о</w:t>
            </w:r>
            <w:r w:rsidRPr="00B5602D">
              <w:rPr>
                <w:spacing w:val="-4"/>
              </w:rPr>
              <w:t>средством создания в общежитии мест для работы психолога, социального педагога, п</w:t>
            </w:r>
            <w:r w:rsidRPr="00B5602D">
              <w:rPr>
                <w:spacing w:val="-4"/>
              </w:rPr>
              <w:t>е</w:t>
            </w:r>
            <w:r w:rsidRPr="00B5602D">
              <w:rPr>
                <w:spacing w:val="-4"/>
              </w:rPr>
              <w:t>дагога-психолога, мест для занятий физкул</w:t>
            </w:r>
            <w:r w:rsidRPr="00B5602D">
              <w:rPr>
                <w:spacing w:val="-4"/>
              </w:rPr>
              <w:t>ь</w:t>
            </w:r>
            <w:r w:rsidRPr="00B5602D">
              <w:rPr>
                <w:spacing w:val="-4"/>
              </w:rPr>
              <w:t>турой и спортом, комнат для отдыха и для з</w:t>
            </w:r>
            <w:r w:rsidRPr="00B5602D">
              <w:rPr>
                <w:spacing w:val="-4"/>
              </w:rPr>
              <w:t>а</w:t>
            </w:r>
            <w:r w:rsidRPr="00B5602D">
              <w:rPr>
                <w:spacing w:val="-4"/>
              </w:rPr>
              <w:t>нятий.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b/>
                <w:sz w:val="24"/>
                <w:szCs w:val="24"/>
              </w:rPr>
            </w:pPr>
            <w:r w:rsidRPr="00B5602D">
              <w:rPr>
                <w:spacing w:val="-4"/>
                <w:sz w:val="24"/>
                <w:szCs w:val="24"/>
              </w:rPr>
              <w:lastRenderedPageBreak/>
              <w:t>3. Совершенствование системы управления общежитием</w:t>
            </w:r>
            <w:r w:rsidRPr="00B5602D">
              <w:rPr>
                <w:sz w:val="24"/>
                <w:szCs w:val="24"/>
              </w:rPr>
              <w:t xml:space="preserve">  в том числе: посредством п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вышения роли общественных организаций в управлении профессиональной образов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тельной организацией; посредством разв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тия студенческого самоуправления в общ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 xml:space="preserve">житии. 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b/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 Повышение уровня безопасности ст</w:t>
            </w:r>
            <w:r w:rsidRPr="00B5602D">
              <w:rPr>
                <w:sz w:val="24"/>
                <w:szCs w:val="24"/>
              </w:rPr>
              <w:t>у</w:t>
            </w:r>
            <w:r w:rsidRPr="00B5602D">
              <w:rPr>
                <w:sz w:val="24"/>
                <w:szCs w:val="24"/>
              </w:rPr>
              <w:t>дентов, проживающих в общежитии.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1C6A02">
            <w:pPr>
              <w:pStyle w:val="af5"/>
              <w:ind w:left="0"/>
              <w:jc w:val="both"/>
            </w:pPr>
            <w:r w:rsidRPr="00B5602D">
              <w:t>Структура Программы</w:t>
            </w:r>
          </w:p>
        </w:tc>
        <w:tc>
          <w:tcPr>
            <w:tcW w:w="4871" w:type="dxa"/>
          </w:tcPr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 Введение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 Цели и задачи Программы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 Основные направления реализации Пр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граммы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 Механизм реализации Программы</w:t>
            </w:r>
          </w:p>
          <w:p w:rsidR="00F03031" w:rsidRDefault="00F03031" w:rsidP="005E21A3">
            <w:pPr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5. Ресурсное обеспечение Программы</w:t>
            </w:r>
          </w:p>
          <w:p w:rsidR="00642571" w:rsidRPr="00B5602D" w:rsidRDefault="00642571" w:rsidP="005E21A3">
            <w:pPr>
              <w:ind w:firstLine="176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6. Управление реализацией Программы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14046D">
            <w:pPr>
              <w:pStyle w:val="af5"/>
              <w:ind w:left="0"/>
              <w:jc w:val="both"/>
            </w:pPr>
            <w:r w:rsidRPr="00B5602D">
              <w:t>Направления Программы</w:t>
            </w:r>
          </w:p>
        </w:tc>
        <w:tc>
          <w:tcPr>
            <w:tcW w:w="4871" w:type="dxa"/>
          </w:tcPr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 Развитие и содержание имущественного комплекса общежитий.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2. Повышение </w:t>
            </w:r>
            <w:proofErr w:type="spellStart"/>
            <w:r w:rsidRPr="00B5602D">
              <w:rPr>
                <w:sz w:val="24"/>
                <w:szCs w:val="24"/>
              </w:rPr>
              <w:t>энергоэффективности</w:t>
            </w:r>
            <w:proofErr w:type="spellEnd"/>
            <w:r w:rsidRPr="00B5602D">
              <w:rPr>
                <w:sz w:val="24"/>
                <w:szCs w:val="24"/>
              </w:rPr>
              <w:t xml:space="preserve"> зд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 xml:space="preserve">ния общежития, снижение </w:t>
            </w:r>
            <w:proofErr w:type="spellStart"/>
            <w:r w:rsidRPr="00B5602D">
              <w:rPr>
                <w:sz w:val="24"/>
                <w:szCs w:val="24"/>
              </w:rPr>
              <w:t>энерго</w:t>
            </w:r>
            <w:proofErr w:type="spellEnd"/>
            <w:r w:rsidRPr="00B5602D">
              <w:rPr>
                <w:sz w:val="24"/>
                <w:szCs w:val="24"/>
              </w:rPr>
              <w:t xml:space="preserve">  и </w:t>
            </w:r>
            <w:proofErr w:type="spellStart"/>
            <w:r w:rsidRPr="00B5602D">
              <w:rPr>
                <w:sz w:val="24"/>
                <w:szCs w:val="24"/>
              </w:rPr>
              <w:t>ресу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сопотребления</w:t>
            </w:r>
            <w:proofErr w:type="spellEnd"/>
            <w:r w:rsidRPr="00B5602D">
              <w:rPr>
                <w:sz w:val="24"/>
                <w:szCs w:val="24"/>
              </w:rPr>
              <w:t>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 Благоустройство территории 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тий.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 Материально-техническое обеспечение общежитий.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5. Обеспечение взаимодействия всех структурных подразделений професси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нальной образовательной организации в рамках реализации проектов по соверше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ствованию воспитательной работы и созд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нию благоприятных условий для прожив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ния обучающихся в общежитии.</w:t>
            </w:r>
          </w:p>
          <w:p w:rsidR="00F03031" w:rsidRPr="00B5602D" w:rsidRDefault="00F03031" w:rsidP="005E21A3">
            <w:pPr>
              <w:pStyle w:val="afb"/>
              <w:shd w:val="clear" w:color="auto" w:fill="FFFFFF"/>
              <w:ind w:firstLine="176"/>
              <w:jc w:val="both"/>
            </w:pPr>
            <w:r w:rsidRPr="00B5602D">
              <w:t>6. Обеспечение занятости студентов, в том числе в вечернее время, проживающих в общежитии, посредством реализации мер</w:t>
            </w:r>
            <w:r w:rsidRPr="00B5602D">
              <w:t>о</w:t>
            </w:r>
            <w:r w:rsidRPr="00B5602D">
              <w:t>приятий, направленных на освоение навыков самостоятельной организации жизни, сам</w:t>
            </w:r>
            <w:r w:rsidRPr="00B5602D">
              <w:t>о</w:t>
            </w:r>
            <w:r w:rsidRPr="00B5602D">
              <w:t xml:space="preserve">обслуживания и совместного проживания; развитие познавательных и художественно-творческих способностей; на укрепление здоровья; профилактику </w:t>
            </w:r>
            <w:proofErr w:type="spellStart"/>
            <w:r w:rsidRPr="00B5602D">
              <w:t>антивитального</w:t>
            </w:r>
            <w:proofErr w:type="spellEnd"/>
            <w:r w:rsidRPr="00B5602D">
              <w:t xml:space="preserve"> п</w:t>
            </w:r>
            <w:r w:rsidRPr="00B5602D">
              <w:t>о</w:t>
            </w:r>
            <w:r w:rsidRPr="00B5602D">
              <w:t>ведения и формирование коммуникативной культуры.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7. Развитие кадрового потенциала админ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стративно-управленческого персонала о</w:t>
            </w:r>
            <w:r w:rsidRPr="00B5602D">
              <w:rPr>
                <w:sz w:val="24"/>
                <w:szCs w:val="24"/>
              </w:rPr>
              <w:t>б</w:t>
            </w:r>
            <w:r w:rsidRPr="00B5602D">
              <w:rPr>
                <w:sz w:val="24"/>
                <w:szCs w:val="24"/>
              </w:rPr>
              <w:t>щежитий.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8. Обеспечение исполнения требований действующего законодательства.</w:t>
            </w:r>
          </w:p>
          <w:p w:rsidR="00F03031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9. Повышение уровня безопасности.</w:t>
            </w:r>
          </w:p>
          <w:p w:rsidR="00081E2F" w:rsidRPr="00B5602D" w:rsidRDefault="00081E2F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autoSpaceDE w:val="0"/>
              <w:autoSpaceDN w:val="0"/>
              <w:adjustRightInd w:val="0"/>
            </w:pPr>
          </w:p>
        </w:tc>
        <w:tc>
          <w:tcPr>
            <w:tcW w:w="4308" w:type="dxa"/>
          </w:tcPr>
          <w:p w:rsidR="00F03031" w:rsidRPr="00B5602D" w:rsidRDefault="00F03031" w:rsidP="001404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Механизм реализации Программы</w:t>
            </w:r>
          </w:p>
        </w:tc>
        <w:tc>
          <w:tcPr>
            <w:tcW w:w="4871" w:type="dxa"/>
          </w:tcPr>
          <w:p w:rsidR="00F03031" w:rsidRPr="00B5602D" w:rsidRDefault="00F03031" w:rsidP="00C1005D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Механизм реализации Программы предп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лагает формирование ежегодных планов м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lastRenderedPageBreak/>
              <w:t>роприятий по реализации Программы с ук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занием исполнителей, источников и объёма финансирования; перечня первоочередных мероприятий, вытекающих из ежегодного плана подразделений по реализации Пр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граммы; плана совместных действий ра</w:t>
            </w:r>
            <w:r w:rsidRPr="00B5602D">
              <w:rPr>
                <w:sz w:val="24"/>
                <w:szCs w:val="24"/>
              </w:rPr>
              <w:t>з</w:t>
            </w:r>
            <w:r w:rsidRPr="00B5602D">
              <w:rPr>
                <w:sz w:val="24"/>
                <w:szCs w:val="24"/>
              </w:rPr>
              <w:t>личных структурных подразделений по ре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лизации Программы;</w:t>
            </w:r>
          </w:p>
          <w:p w:rsidR="00F03031" w:rsidRPr="00B5602D" w:rsidRDefault="00F03031" w:rsidP="00C1005D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Общее руководство и </w:t>
            </w:r>
            <w:proofErr w:type="gramStart"/>
            <w:r w:rsidRPr="00B5602D">
              <w:rPr>
                <w:sz w:val="24"/>
                <w:szCs w:val="24"/>
              </w:rPr>
              <w:t>контроль за</w:t>
            </w:r>
            <w:proofErr w:type="gramEnd"/>
            <w:r w:rsidRPr="00B5602D">
              <w:rPr>
                <w:sz w:val="24"/>
                <w:szCs w:val="24"/>
              </w:rPr>
              <w:t xml:space="preserve"> реализ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цией Программы осуществляет директор профессиональной образовательной орган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зации, педсовет, родительская обществе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ность, в части решения социальных вопр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сов и развития студенческого самоуправл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ния – заместитель директора по воспит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тельной работе.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980CA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Сроки разработки и реализации Пр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граммы</w:t>
            </w:r>
          </w:p>
        </w:tc>
        <w:tc>
          <w:tcPr>
            <w:tcW w:w="4871" w:type="dxa"/>
          </w:tcPr>
          <w:p w:rsidR="00F03031" w:rsidRPr="00B5602D" w:rsidRDefault="00F03031" w:rsidP="000C3E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Программа реализуется с 2017г. по 2019 г. на основе ежегодных планов. 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980CA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Источники и объем финансирования Программы</w:t>
            </w:r>
          </w:p>
        </w:tc>
        <w:tc>
          <w:tcPr>
            <w:tcW w:w="4871" w:type="dxa"/>
          </w:tcPr>
          <w:p w:rsidR="00F03031" w:rsidRPr="00B5602D" w:rsidRDefault="00F03031" w:rsidP="00310E6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Финансирование Программы предполагает использование сре</w:t>
            </w:r>
            <w:proofErr w:type="gramStart"/>
            <w:r w:rsidRPr="00B5602D">
              <w:rPr>
                <w:sz w:val="24"/>
                <w:szCs w:val="24"/>
              </w:rPr>
              <w:t>дств  кр</w:t>
            </w:r>
            <w:proofErr w:type="gramEnd"/>
            <w:r w:rsidRPr="00B5602D">
              <w:rPr>
                <w:sz w:val="24"/>
                <w:szCs w:val="24"/>
              </w:rPr>
              <w:t>аевого бюджета, внебюджетных средств профессиональной образовательной организации и других и</w:t>
            </w:r>
            <w:r w:rsidRPr="00B5602D">
              <w:rPr>
                <w:sz w:val="24"/>
                <w:szCs w:val="24"/>
              </w:rPr>
              <w:t>с</w:t>
            </w:r>
            <w:r w:rsidRPr="00B5602D">
              <w:rPr>
                <w:sz w:val="24"/>
                <w:szCs w:val="24"/>
              </w:rPr>
              <w:t>точников финансирования.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jc w:val="both"/>
            </w:pPr>
          </w:p>
        </w:tc>
        <w:tc>
          <w:tcPr>
            <w:tcW w:w="4308" w:type="dxa"/>
          </w:tcPr>
          <w:p w:rsidR="00F03031" w:rsidRPr="00B5602D" w:rsidRDefault="00F03031" w:rsidP="00980CA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Ожидаемые результаты</w:t>
            </w:r>
          </w:p>
        </w:tc>
        <w:tc>
          <w:tcPr>
            <w:tcW w:w="4871" w:type="dxa"/>
          </w:tcPr>
          <w:p w:rsidR="00F03031" w:rsidRPr="00B5602D" w:rsidRDefault="00F03031" w:rsidP="005E21A3">
            <w:pPr>
              <w:pStyle w:val="af5"/>
              <w:autoSpaceDE w:val="0"/>
              <w:autoSpaceDN w:val="0"/>
              <w:adjustRightInd w:val="0"/>
              <w:ind w:left="34" w:firstLine="142"/>
              <w:jc w:val="both"/>
            </w:pPr>
            <w:r w:rsidRPr="00B5602D">
              <w:t>1. Соответствие социальной инфрастру</w:t>
            </w:r>
            <w:r w:rsidRPr="00B5602D">
              <w:t>к</w:t>
            </w:r>
            <w:r w:rsidRPr="00B5602D">
              <w:t>туры и материально-технической базы о</w:t>
            </w:r>
            <w:r w:rsidRPr="00B5602D">
              <w:t>б</w:t>
            </w:r>
            <w:r w:rsidRPr="00B5602D">
              <w:t>щежития требованиям СанПиН и совреме</w:t>
            </w:r>
            <w:r w:rsidRPr="00B5602D">
              <w:t>н</w:t>
            </w:r>
            <w:r w:rsidRPr="00B5602D">
              <w:t>ным стандартам жизнедеятельности.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 Повышение эксплуатационной надежн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сти зданий общежитий.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3. Повышение качества </w:t>
            </w:r>
            <w:proofErr w:type="spellStart"/>
            <w:r w:rsidRPr="00B5602D">
              <w:rPr>
                <w:sz w:val="24"/>
                <w:szCs w:val="24"/>
              </w:rPr>
              <w:t>социовоспитыв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ющей</w:t>
            </w:r>
            <w:proofErr w:type="spellEnd"/>
            <w:r w:rsidRPr="00B5602D">
              <w:rPr>
                <w:sz w:val="24"/>
                <w:szCs w:val="24"/>
              </w:rPr>
              <w:t xml:space="preserve"> среды.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 Снижение уровня правонарушений на территории общежития, а также с участием студентов, проживающих в общежитии.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b/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5. Повышение качества системы управл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ния общежитием.</w:t>
            </w:r>
          </w:p>
        </w:tc>
      </w:tr>
      <w:tr w:rsidR="00F03031" w:rsidRPr="00B5602D" w:rsidTr="0022286B">
        <w:tc>
          <w:tcPr>
            <w:tcW w:w="851" w:type="dxa"/>
          </w:tcPr>
          <w:p w:rsidR="00F03031" w:rsidRPr="00B5602D" w:rsidRDefault="00F03031" w:rsidP="00F03031">
            <w:pPr>
              <w:pStyle w:val="af5"/>
              <w:numPr>
                <w:ilvl w:val="0"/>
                <w:numId w:val="42"/>
              </w:numPr>
              <w:autoSpaceDE w:val="0"/>
              <w:autoSpaceDN w:val="0"/>
              <w:adjustRightInd w:val="0"/>
            </w:pPr>
          </w:p>
        </w:tc>
        <w:tc>
          <w:tcPr>
            <w:tcW w:w="4308" w:type="dxa"/>
          </w:tcPr>
          <w:p w:rsidR="00F03031" w:rsidRPr="00B5602D" w:rsidRDefault="00F03031" w:rsidP="0038569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Показатели и индикаторы эффективн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сти Программы</w:t>
            </w:r>
          </w:p>
        </w:tc>
        <w:tc>
          <w:tcPr>
            <w:tcW w:w="4871" w:type="dxa"/>
          </w:tcPr>
          <w:p w:rsidR="00F03031" w:rsidRPr="00B5602D" w:rsidRDefault="00F03031" w:rsidP="00C1005D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1. Увеличение доли </w:t>
            </w:r>
            <w:proofErr w:type="gramStart"/>
            <w:r w:rsidRPr="00B5602D">
              <w:rPr>
                <w:sz w:val="24"/>
                <w:szCs w:val="24"/>
              </w:rPr>
              <w:t>обучающихся</w:t>
            </w:r>
            <w:proofErr w:type="gramEnd"/>
            <w:r w:rsidRPr="00B5602D">
              <w:rPr>
                <w:sz w:val="24"/>
                <w:szCs w:val="24"/>
              </w:rPr>
              <w:t>, удовл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творенных условиями проживания в общ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житии.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 Уменьшение количества аварий и инц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дентов технического характера.</w:t>
            </w:r>
          </w:p>
          <w:p w:rsidR="00F03031" w:rsidRPr="00B5602D" w:rsidRDefault="00F03031" w:rsidP="005E21A3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 Снижение количества правонарушений общественного порядка и нарушений Пр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вил проживания в общежитии.</w:t>
            </w:r>
          </w:p>
          <w:p w:rsidR="00F03031" w:rsidRPr="00B5602D" w:rsidRDefault="00F03031" w:rsidP="00081E2F">
            <w:pPr>
              <w:autoSpaceDE w:val="0"/>
              <w:autoSpaceDN w:val="0"/>
              <w:adjustRightInd w:val="0"/>
              <w:ind w:firstLine="176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 Увеличение доли участников меропри</w:t>
            </w:r>
            <w:r w:rsidRPr="00B5602D">
              <w:rPr>
                <w:sz w:val="24"/>
                <w:szCs w:val="24"/>
              </w:rPr>
              <w:t>я</w:t>
            </w:r>
            <w:r w:rsidRPr="00B5602D">
              <w:rPr>
                <w:sz w:val="24"/>
                <w:szCs w:val="24"/>
              </w:rPr>
              <w:t>тий, проводимых в общежитии.</w:t>
            </w:r>
          </w:p>
        </w:tc>
      </w:tr>
    </w:tbl>
    <w:p w:rsidR="0084047F" w:rsidRPr="00B5602D" w:rsidRDefault="00A26FC7" w:rsidP="00A26FC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Положения настоящей Программы развития общежития </w:t>
      </w:r>
      <w:r w:rsidR="00C1005D" w:rsidRPr="00B5602D">
        <w:rPr>
          <w:sz w:val="24"/>
          <w:szCs w:val="24"/>
        </w:rPr>
        <w:t>КГБПОУ «Бийский техн</w:t>
      </w:r>
      <w:r w:rsidR="00C1005D" w:rsidRPr="00B5602D">
        <w:rPr>
          <w:sz w:val="24"/>
          <w:szCs w:val="24"/>
        </w:rPr>
        <w:t>и</w:t>
      </w:r>
      <w:r w:rsidR="00C1005D" w:rsidRPr="00B5602D">
        <w:rPr>
          <w:sz w:val="24"/>
          <w:szCs w:val="24"/>
        </w:rPr>
        <w:t>кум лесного хозяйства»</w:t>
      </w:r>
      <w:r w:rsidRPr="00B5602D">
        <w:rPr>
          <w:sz w:val="24"/>
          <w:szCs w:val="24"/>
        </w:rPr>
        <w:t xml:space="preserve"> соответствуют </w:t>
      </w:r>
      <w:proofErr w:type="spellStart"/>
      <w:r w:rsidRPr="00B5602D">
        <w:rPr>
          <w:sz w:val="24"/>
          <w:szCs w:val="24"/>
        </w:rPr>
        <w:t>Уставу</w:t>
      </w:r>
      <w:r w:rsidR="007C2577" w:rsidRPr="00B5602D">
        <w:rPr>
          <w:sz w:val="24"/>
          <w:szCs w:val="24"/>
        </w:rPr>
        <w:t>КГБПОУ</w:t>
      </w:r>
      <w:proofErr w:type="spellEnd"/>
      <w:r w:rsidR="007C2577" w:rsidRPr="00B5602D">
        <w:rPr>
          <w:sz w:val="24"/>
          <w:szCs w:val="24"/>
        </w:rPr>
        <w:t xml:space="preserve"> </w:t>
      </w:r>
      <w:r w:rsidR="008B3F5C" w:rsidRPr="00B5602D">
        <w:rPr>
          <w:sz w:val="24"/>
          <w:szCs w:val="24"/>
        </w:rPr>
        <w:t>«Б</w:t>
      </w:r>
      <w:r w:rsidR="007C2577" w:rsidRPr="00B5602D">
        <w:rPr>
          <w:sz w:val="24"/>
          <w:szCs w:val="24"/>
        </w:rPr>
        <w:t>ийский техникум лесного х</w:t>
      </w:r>
      <w:r w:rsidR="007C2577" w:rsidRPr="00B5602D">
        <w:rPr>
          <w:sz w:val="24"/>
          <w:szCs w:val="24"/>
        </w:rPr>
        <w:t>о</w:t>
      </w:r>
      <w:r w:rsidR="007C2577" w:rsidRPr="00B5602D">
        <w:rPr>
          <w:sz w:val="24"/>
          <w:szCs w:val="24"/>
        </w:rPr>
        <w:t>зяйства</w:t>
      </w:r>
      <w:r w:rsidR="008B3F5C" w:rsidRPr="00B5602D">
        <w:rPr>
          <w:sz w:val="24"/>
          <w:szCs w:val="24"/>
        </w:rPr>
        <w:t>»</w:t>
      </w:r>
      <w:r w:rsidRPr="00B5602D">
        <w:rPr>
          <w:sz w:val="24"/>
          <w:szCs w:val="24"/>
        </w:rPr>
        <w:t>,положениям программы развития профессиональной образовательной организ</w:t>
      </w:r>
      <w:r w:rsidRPr="00B5602D">
        <w:rPr>
          <w:sz w:val="24"/>
          <w:szCs w:val="24"/>
        </w:rPr>
        <w:t>а</w:t>
      </w:r>
      <w:r w:rsidRPr="00B5602D">
        <w:rPr>
          <w:sz w:val="24"/>
          <w:szCs w:val="24"/>
        </w:rPr>
        <w:t>ции.</w:t>
      </w:r>
    </w:p>
    <w:p w:rsidR="00D8711E" w:rsidRDefault="00D8711E" w:rsidP="0022286B">
      <w:pPr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D8711E" w:rsidRDefault="003B3277" w:rsidP="003B3277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  <w:r w:rsidRPr="003B3277">
        <w:rPr>
          <w:b/>
          <w:bCs/>
          <w:sz w:val="24"/>
          <w:szCs w:val="24"/>
        </w:rPr>
        <w:t>I.</w:t>
      </w:r>
      <w:r w:rsidRPr="003B3277">
        <w:rPr>
          <w:b/>
          <w:bCs/>
          <w:sz w:val="24"/>
          <w:szCs w:val="24"/>
        </w:rPr>
        <w:tab/>
        <w:t>Краткая аннотация проекта и его состояния</w:t>
      </w:r>
    </w:p>
    <w:p w:rsidR="00D8711E" w:rsidRDefault="00D8711E" w:rsidP="0022286B">
      <w:pPr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753A3B" w:rsidRPr="003B3277" w:rsidRDefault="003B3277" w:rsidP="003B3277">
      <w:pPr>
        <w:tabs>
          <w:tab w:val="left" w:pos="1271"/>
          <w:tab w:val="center" w:pos="5037"/>
        </w:tabs>
        <w:autoSpaceDE w:val="0"/>
        <w:autoSpaceDN w:val="0"/>
        <w:adjustRightInd w:val="0"/>
        <w:ind w:firstLine="720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И</w:t>
      </w:r>
      <w:r w:rsidR="00753A3B" w:rsidRPr="003B3277">
        <w:rPr>
          <w:bCs/>
          <w:sz w:val="24"/>
          <w:szCs w:val="24"/>
        </w:rPr>
        <w:t>нформационная справка о студенческом общежитии</w:t>
      </w:r>
      <w:r>
        <w:rPr>
          <w:bCs/>
          <w:sz w:val="24"/>
          <w:szCs w:val="24"/>
        </w:rPr>
        <w:t>.</w:t>
      </w:r>
    </w:p>
    <w:p w:rsidR="00642571" w:rsidRPr="00B5602D" w:rsidRDefault="00642571" w:rsidP="0022286B">
      <w:pPr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753A3B" w:rsidRPr="00B5602D" w:rsidRDefault="00753A3B" w:rsidP="00753A3B">
      <w:pPr>
        <w:ind w:left="720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1. Индекс</w:t>
      </w:r>
      <w:r w:rsidR="002B2EAC" w:rsidRPr="00B5602D">
        <w:rPr>
          <w:sz w:val="24"/>
          <w:szCs w:val="24"/>
        </w:rPr>
        <w:t xml:space="preserve"> 659304</w:t>
      </w:r>
      <w:r w:rsidRPr="00B5602D">
        <w:rPr>
          <w:sz w:val="24"/>
          <w:szCs w:val="24"/>
        </w:rPr>
        <w:t>, адрес общежития</w:t>
      </w:r>
      <w:r w:rsidR="002B2EAC" w:rsidRPr="00B5602D">
        <w:rPr>
          <w:sz w:val="24"/>
          <w:szCs w:val="24"/>
        </w:rPr>
        <w:t xml:space="preserve"> – г. Бийск, ул. </w:t>
      </w:r>
      <w:proofErr w:type="gramStart"/>
      <w:r w:rsidR="002B2EAC" w:rsidRPr="00B5602D">
        <w:rPr>
          <w:sz w:val="24"/>
          <w:szCs w:val="24"/>
        </w:rPr>
        <w:t>Гражданская</w:t>
      </w:r>
      <w:proofErr w:type="gramEnd"/>
      <w:r w:rsidR="002B2EAC" w:rsidRPr="00B5602D">
        <w:rPr>
          <w:sz w:val="24"/>
          <w:szCs w:val="24"/>
        </w:rPr>
        <w:t>, д. 202, д. 204</w:t>
      </w:r>
      <w:r w:rsidRPr="00B5602D">
        <w:rPr>
          <w:sz w:val="24"/>
          <w:szCs w:val="24"/>
        </w:rPr>
        <w:t>.</w:t>
      </w:r>
    </w:p>
    <w:p w:rsidR="00753A3B" w:rsidRPr="00B5602D" w:rsidRDefault="00753A3B" w:rsidP="00753A3B">
      <w:pPr>
        <w:ind w:left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2. Год постройки здания общежития</w:t>
      </w:r>
      <w:r w:rsidR="002B2EAC" w:rsidRPr="00B5602D">
        <w:rPr>
          <w:sz w:val="24"/>
          <w:szCs w:val="24"/>
        </w:rPr>
        <w:t xml:space="preserve"> – 1971 год</w:t>
      </w:r>
      <w:r w:rsidRPr="00B5602D">
        <w:rPr>
          <w:sz w:val="24"/>
          <w:szCs w:val="24"/>
        </w:rPr>
        <w:t>.</w:t>
      </w:r>
    </w:p>
    <w:p w:rsidR="00753A3B" w:rsidRPr="00B5602D" w:rsidRDefault="00753A3B" w:rsidP="00753A3B">
      <w:pPr>
        <w:ind w:firstLine="708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3. Проектная мощность здания общежития</w:t>
      </w:r>
      <w:r w:rsidR="002B2EAC" w:rsidRPr="00B5602D">
        <w:rPr>
          <w:sz w:val="24"/>
          <w:szCs w:val="24"/>
        </w:rPr>
        <w:t xml:space="preserve"> – 2346 кв. м. </w:t>
      </w:r>
    </w:p>
    <w:p w:rsidR="00753A3B" w:rsidRPr="00B5602D" w:rsidRDefault="00753A3B" w:rsidP="00753A3B">
      <w:pPr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4. Количество обучающихся, проживающих в общежитии (по состоянию</w:t>
      </w:r>
      <w:r w:rsidR="002B2EAC" w:rsidRPr="00B5602D">
        <w:rPr>
          <w:sz w:val="24"/>
          <w:szCs w:val="24"/>
        </w:rPr>
        <w:t xml:space="preserve"> на 1 ноя</w:t>
      </w:r>
      <w:r w:rsidR="002B2EAC" w:rsidRPr="00B5602D">
        <w:rPr>
          <w:sz w:val="24"/>
          <w:szCs w:val="24"/>
        </w:rPr>
        <w:t>б</w:t>
      </w:r>
      <w:r w:rsidR="002B2EAC" w:rsidRPr="00B5602D">
        <w:rPr>
          <w:sz w:val="24"/>
          <w:szCs w:val="24"/>
        </w:rPr>
        <w:t xml:space="preserve">ря календарного года) – </w:t>
      </w:r>
      <w:r w:rsidR="00083163" w:rsidRPr="00083163">
        <w:rPr>
          <w:sz w:val="24"/>
          <w:szCs w:val="24"/>
        </w:rPr>
        <w:t>272</w:t>
      </w:r>
      <w:r w:rsidR="002B2EAC" w:rsidRPr="00083163">
        <w:rPr>
          <w:sz w:val="24"/>
          <w:szCs w:val="24"/>
        </w:rPr>
        <w:t xml:space="preserve"> человек.</w:t>
      </w:r>
    </w:p>
    <w:p w:rsidR="00753A3B" w:rsidRPr="00B5602D" w:rsidRDefault="00753A3B" w:rsidP="00753A3B">
      <w:pPr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5. Кадровое обеспечение деятельности общежития (наименования должностей р</w:t>
      </w:r>
      <w:r w:rsidRPr="00B5602D">
        <w:rPr>
          <w:sz w:val="24"/>
          <w:szCs w:val="24"/>
        </w:rPr>
        <w:t>а</w:t>
      </w:r>
      <w:r w:rsidRPr="00B5602D">
        <w:rPr>
          <w:sz w:val="24"/>
          <w:szCs w:val="24"/>
        </w:rPr>
        <w:t>ботников общежития; количество штатных единиц на указанную долж</w:t>
      </w:r>
      <w:r w:rsidR="002B2EAC" w:rsidRPr="00B5602D">
        <w:rPr>
          <w:sz w:val="24"/>
          <w:szCs w:val="24"/>
        </w:rPr>
        <w:t>ность):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22286B" w:rsidRPr="00B5602D" w:rsidTr="007C2577">
        <w:tc>
          <w:tcPr>
            <w:tcW w:w="7905" w:type="dxa"/>
          </w:tcPr>
          <w:p w:rsidR="002B2EAC" w:rsidRPr="00B5602D" w:rsidRDefault="002B2EAC" w:rsidP="007C2577">
            <w:pPr>
              <w:pStyle w:val="af5"/>
              <w:numPr>
                <w:ilvl w:val="0"/>
                <w:numId w:val="43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 xml:space="preserve">Уборщик служебных помещений </w:t>
            </w:r>
          </w:p>
        </w:tc>
        <w:tc>
          <w:tcPr>
            <w:tcW w:w="1666" w:type="dxa"/>
          </w:tcPr>
          <w:p w:rsidR="002B2EAC" w:rsidRPr="00B5602D" w:rsidRDefault="002B2EAC" w:rsidP="007C2577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2,5 ед</w:t>
            </w:r>
            <w:r w:rsidR="007C2577" w:rsidRPr="00B5602D">
              <w:rPr>
                <w:sz w:val="24"/>
                <w:szCs w:val="24"/>
              </w:rPr>
              <w:t>.</w:t>
            </w:r>
          </w:p>
        </w:tc>
      </w:tr>
      <w:tr w:rsidR="0022286B" w:rsidRPr="00B5602D" w:rsidTr="007C2577">
        <w:tc>
          <w:tcPr>
            <w:tcW w:w="7905" w:type="dxa"/>
          </w:tcPr>
          <w:p w:rsidR="002B2EAC" w:rsidRPr="00B5602D" w:rsidRDefault="002B2EAC" w:rsidP="007C2577">
            <w:pPr>
              <w:pStyle w:val="af5"/>
              <w:numPr>
                <w:ilvl w:val="0"/>
                <w:numId w:val="43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 xml:space="preserve">Уборщик производственных и служебных помещений </w:t>
            </w:r>
          </w:p>
        </w:tc>
        <w:tc>
          <w:tcPr>
            <w:tcW w:w="1666" w:type="dxa"/>
          </w:tcPr>
          <w:p w:rsidR="002B2EAC" w:rsidRPr="00B5602D" w:rsidRDefault="002B2EAC" w:rsidP="007C2577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 ед</w:t>
            </w:r>
            <w:r w:rsidR="007C2577" w:rsidRPr="00B5602D">
              <w:rPr>
                <w:sz w:val="24"/>
                <w:szCs w:val="24"/>
              </w:rPr>
              <w:t>.</w:t>
            </w:r>
          </w:p>
        </w:tc>
      </w:tr>
      <w:tr w:rsidR="0022286B" w:rsidRPr="00B5602D" w:rsidTr="007C2577">
        <w:tc>
          <w:tcPr>
            <w:tcW w:w="7905" w:type="dxa"/>
          </w:tcPr>
          <w:p w:rsidR="002B2EAC" w:rsidRPr="00B5602D" w:rsidRDefault="002B2EAC" w:rsidP="007C2577">
            <w:pPr>
              <w:pStyle w:val="af5"/>
              <w:numPr>
                <w:ilvl w:val="0"/>
                <w:numId w:val="43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 xml:space="preserve">Дежурный по общежитию </w:t>
            </w:r>
          </w:p>
        </w:tc>
        <w:tc>
          <w:tcPr>
            <w:tcW w:w="1666" w:type="dxa"/>
          </w:tcPr>
          <w:p w:rsidR="002B2EAC" w:rsidRPr="00B5602D" w:rsidRDefault="007C2577" w:rsidP="002B2EAC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8 ед.</w:t>
            </w:r>
          </w:p>
        </w:tc>
      </w:tr>
      <w:tr w:rsidR="0022286B" w:rsidRPr="00B5602D" w:rsidTr="007C2577">
        <w:tc>
          <w:tcPr>
            <w:tcW w:w="7905" w:type="dxa"/>
          </w:tcPr>
          <w:p w:rsidR="002B2EAC" w:rsidRPr="00B5602D" w:rsidRDefault="002B2EAC" w:rsidP="007C2577">
            <w:pPr>
              <w:pStyle w:val="af5"/>
              <w:numPr>
                <w:ilvl w:val="0"/>
                <w:numId w:val="43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 xml:space="preserve">Заведующая  общежитием </w:t>
            </w:r>
          </w:p>
        </w:tc>
        <w:tc>
          <w:tcPr>
            <w:tcW w:w="1666" w:type="dxa"/>
          </w:tcPr>
          <w:p w:rsidR="002B2EAC" w:rsidRPr="00B5602D" w:rsidRDefault="007C2577" w:rsidP="002B2EAC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 ед.</w:t>
            </w:r>
          </w:p>
        </w:tc>
      </w:tr>
      <w:tr w:rsidR="0022286B" w:rsidRPr="00B5602D" w:rsidTr="007C2577">
        <w:tc>
          <w:tcPr>
            <w:tcW w:w="7905" w:type="dxa"/>
          </w:tcPr>
          <w:p w:rsidR="002B2EAC" w:rsidRPr="00B5602D" w:rsidRDefault="002B2EAC" w:rsidP="007C2577">
            <w:pPr>
              <w:pStyle w:val="af5"/>
              <w:numPr>
                <w:ilvl w:val="0"/>
                <w:numId w:val="43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 xml:space="preserve">Кастелянша </w:t>
            </w:r>
          </w:p>
        </w:tc>
        <w:tc>
          <w:tcPr>
            <w:tcW w:w="1666" w:type="dxa"/>
          </w:tcPr>
          <w:p w:rsidR="002B2EAC" w:rsidRPr="00B5602D" w:rsidRDefault="007C2577" w:rsidP="002B2EAC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 ед.</w:t>
            </w:r>
          </w:p>
        </w:tc>
      </w:tr>
      <w:tr w:rsidR="0022286B" w:rsidRPr="00B5602D" w:rsidTr="007C2577">
        <w:tc>
          <w:tcPr>
            <w:tcW w:w="7905" w:type="dxa"/>
          </w:tcPr>
          <w:p w:rsidR="002B2EAC" w:rsidRPr="00B5602D" w:rsidRDefault="002B2EAC" w:rsidP="007C2577">
            <w:pPr>
              <w:pStyle w:val="af5"/>
              <w:numPr>
                <w:ilvl w:val="0"/>
                <w:numId w:val="43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 xml:space="preserve">Рабочий по стирке и ремонту спец. одежды </w:t>
            </w:r>
          </w:p>
        </w:tc>
        <w:tc>
          <w:tcPr>
            <w:tcW w:w="1666" w:type="dxa"/>
          </w:tcPr>
          <w:p w:rsidR="002B2EAC" w:rsidRPr="00B5602D" w:rsidRDefault="007C2577" w:rsidP="002B2EAC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 ед.</w:t>
            </w:r>
          </w:p>
        </w:tc>
      </w:tr>
      <w:tr w:rsidR="0022286B" w:rsidRPr="00B5602D" w:rsidTr="007C2577">
        <w:tc>
          <w:tcPr>
            <w:tcW w:w="7905" w:type="dxa"/>
          </w:tcPr>
          <w:p w:rsidR="002B2EAC" w:rsidRPr="00B5602D" w:rsidRDefault="002B2EAC" w:rsidP="007C2577">
            <w:pPr>
              <w:pStyle w:val="af5"/>
              <w:numPr>
                <w:ilvl w:val="0"/>
                <w:numId w:val="43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 xml:space="preserve">Рабочий по комплексному обслуживанию и ремонту здания </w:t>
            </w:r>
          </w:p>
        </w:tc>
        <w:tc>
          <w:tcPr>
            <w:tcW w:w="1666" w:type="dxa"/>
          </w:tcPr>
          <w:p w:rsidR="002B2EAC" w:rsidRPr="00B5602D" w:rsidRDefault="007C2577" w:rsidP="002B2EAC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 ед.</w:t>
            </w:r>
          </w:p>
        </w:tc>
      </w:tr>
    </w:tbl>
    <w:p w:rsidR="00753A3B" w:rsidRPr="00B5602D" w:rsidRDefault="00753A3B" w:rsidP="00753A3B">
      <w:pPr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6. Кадровое обеспечение воспитательной работы в общежитии (наименования должностей, обеспечивающих воспитательную работу в общежитии; количество штатных</w:t>
      </w:r>
      <w:r w:rsidR="007C2577" w:rsidRPr="00B5602D">
        <w:rPr>
          <w:sz w:val="24"/>
          <w:szCs w:val="24"/>
        </w:rPr>
        <w:t xml:space="preserve"> единиц на указанную должность):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7C2577" w:rsidRPr="00B5602D" w:rsidTr="0022286B">
        <w:tc>
          <w:tcPr>
            <w:tcW w:w="7905" w:type="dxa"/>
          </w:tcPr>
          <w:p w:rsidR="007C2577" w:rsidRDefault="007C2577" w:rsidP="007C2577">
            <w:pPr>
              <w:pStyle w:val="af5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B5602D">
              <w:rPr>
                <w:color w:val="auto"/>
              </w:rPr>
              <w:t>Воспитатель</w:t>
            </w:r>
          </w:p>
          <w:p w:rsidR="00F120A5" w:rsidRDefault="00F120A5" w:rsidP="007C2577">
            <w:pPr>
              <w:pStyle w:val="af5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Социальный педагог </w:t>
            </w:r>
          </w:p>
          <w:p w:rsidR="00FD64FC" w:rsidRPr="00B5602D" w:rsidRDefault="00FD64FC" w:rsidP="007C2577">
            <w:pPr>
              <w:pStyle w:val="af5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>
              <w:rPr>
                <w:color w:val="auto"/>
              </w:rPr>
              <w:t>Педагог-психолог</w:t>
            </w:r>
          </w:p>
        </w:tc>
        <w:tc>
          <w:tcPr>
            <w:tcW w:w="1666" w:type="dxa"/>
          </w:tcPr>
          <w:p w:rsidR="007C2577" w:rsidRPr="00B5602D" w:rsidRDefault="007C2577" w:rsidP="0022286B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 ед.</w:t>
            </w:r>
          </w:p>
          <w:p w:rsidR="0022286B" w:rsidRDefault="00FD64FC" w:rsidP="002228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ед.</w:t>
            </w:r>
          </w:p>
          <w:p w:rsidR="00FD64FC" w:rsidRDefault="00FD64FC" w:rsidP="002228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ед.</w:t>
            </w:r>
          </w:p>
          <w:p w:rsidR="00FD64FC" w:rsidRPr="00B5602D" w:rsidRDefault="00FD64FC" w:rsidP="0022286B">
            <w:pPr>
              <w:jc w:val="both"/>
              <w:rPr>
                <w:sz w:val="24"/>
                <w:szCs w:val="24"/>
              </w:rPr>
            </w:pPr>
          </w:p>
        </w:tc>
      </w:tr>
    </w:tbl>
    <w:p w:rsidR="0022286B" w:rsidRDefault="0022286B" w:rsidP="0022286B">
      <w:pPr>
        <w:pStyle w:val="af5"/>
        <w:numPr>
          <w:ilvl w:val="0"/>
          <w:numId w:val="45"/>
        </w:numPr>
        <w:autoSpaceDE w:val="0"/>
        <w:autoSpaceDN w:val="0"/>
        <w:adjustRightInd w:val="0"/>
        <w:rPr>
          <w:b/>
          <w:bCs/>
        </w:rPr>
      </w:pPr>
      <w:r w:rsidRPr="00642571">
        <w:rPr>
          <w:b/>
          <w:bCs/>
        </w:rPr>
        <w:t>Введение</w:t>
      </w:r>
    </w:p>
    <w:p w:rsidR="0040062B" w:rsidRPr="0040062B" w:rsidRDefault="0040062B" w:rsidP="0040062B">
      <w:pPr>
        <w:autoSpaceDE w:val="0"/>
        <w:autoSpaceDN w:val="0"/>
        <w:adjustRightInd w:val="0"/>
        <w:rPr>
          <w:b/>
          <w:bCs/>
        </w:rPr>
      </w:pPr>
    </w:p>
    <w:p w:rsidR="0022286B" w:rsidRPr="00B5602D" w:rsidRDefault="0022286B" w:rsidP="00B5602D">
      <w:pPr>
        <w:pStyle w:val="af5"/>
        <w:autoSpaceDE w:val="0"/>
        <w:autoSpaceDN w:val="0"/>
        <w:adjustRightInd w:val="0"/>
        <w:rPr>
          <w:bCs/>
        </w:rPr>
      </w:pPr>
    </w:p>
    <w:p w:rsidR="0022286B" w:rsidRPr="003C61A0" w:rsidRDefault="0022286B" w:rsidP="0022286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За период 2012-2016 гг. в профессиональной образовательной организации пров</w:t>
      </w:r>
      <w:r w:rsidRPr="00B5602D">
        <w:rPr>
          <w:sz w:val="24"/>
          <w:szCs w:val="24"/>
        </w:rPr>
        <w:t>о</w:t>
      </w:r>
      <w:r w:rsidRPr="00B5602D">
        <w:rPr>
          <w:sz w:val="24"/>
          <w:szCs w:val="24"/>
        </w:rPr>
        <w:t>дилась работа по совершенствованию материальной базы общежития</w:t>
      </w:r>
      <w:r w:rsidRPr="003C61A0">
        <w:rPr>
          <w:sz w:val="24"/>
          <w:szCs w:val="24"/>
        </w:rPr>
        <w:t>. В указанный пер</w:t>
      </w:r>
      <w:r w:rsidRPr="003C61A0">
        <w:rPr>
          <w:sz w:val="24"/>
          <w:szCs w:val="24"/>
        </w:rPr>
        <w:t>и</w:t>
      </w:r>
      <w:r w:rsidRPr="003C61A0">
        <w:rPr>
          <w:sz w:val="24"/>
          <w:szCs w:val="24"/>
        </w:rPr>
        <w:t>од времени для поддержания санитарного состояния проводились теку</w:t>
      </w:r>
      <w:r w:rsidR="00D8711E">
        <w:rPr>
          <w:sz w:val="24"/>
          <w:szCs w:val="24"/>
        </w:rPr>
        <w:t>щ</w:t>
      </w:r>
      <w:r w:rsidRPr="003C61A0">
        <w:rPr>
          <w:sz w:val="24"/>
          <w:szCs w:val="24"/>
        </w:rPr>
        <w:t>ие ремонты о</w:t>
      </w:r>
      <w:r w:rsidRPr="003C61A0">
        <w:rPr>
          <w:sz w:val="24"/>
          <w:szCs w:val="24"/>
        </w:rPr>
        <w:t>б</w:t>
      </w:r>
      <w:r w:rsidRPr="003C61A0">
        <w:rPr>
          <w:sz w:val="24"/>
          <w:szCs w:val="24"/>
        </w:rPr>
        <w:t>щежитий, приобретены: тумбочк</w:t>
      </w:r>
      <w:r w:rsidR="003C61A0" w:rsidRPr="003C61A0">
        <w:rPr>
          <w:sz w:val="24"/>
          <w:szCs w:val="24"/>
        </w:rPr>
        <w:t>а</w:t>
      </w:r>
      <w:r w:rsidRPr="003C61A0">
        <w:rPr>
          <w:sz w:val="24"/>
          <w:szCs w:val="24"/>
        </w:rPr>
        <w:t xml:space="preserve"> для жилых комнат</w:t>
      </w:r>
      <w:r w:rsidR="00B003ED" w:rsidRPr="003C61A0">
        <w:rPr>
          <w:sz w:val="24"/>
          <w:szCs w:val="24"/>
        </w:rPr>
        <w:t xml:space="preserve"> – 253 шт.</w:t>
      </w:r>
      <w:r w:rsidRPr="003C61A0">
        <w:rPr>
          <w:sz w:val="24"/>
          <w:szCs w:val="24"/>
        </w:rPr>
        <w:t>, стиральная маш</w:t>
      </w:r>
      <w:r w:rsidR="00B5602D" w:rsidRPr="003C61A0">
        <w:rPr>
          <w:sz w:val="24"/>
          <w:szCs w:val="24"/>
        </w:rPr>
        <w:t>ина – а</w:t>
      </w:r>
      <w:r w:rsidR="00B5602D" w:rsidRPr="003C61A0">
        <w:rPr>
          <w:sz w:val="24"/>
          <w:szCs w:val="24"/>
        </w:rPr>
        <w:t>в</w:t>
      </w:r>
      <w:r w:rsidR="00B5602D" w:rsidRPr="003C61A0">
        <w:rPr>
          <w:sz w:val="24"/>
          <w:szCs w:val="24"/>
        </w:rPr>
        <w:t>томат в прачечную</w:t>
      </w:r>
      <w:r w:rsidR="00B003ED" w:rsidRPr="003C61A0">
        <w:rPr>
          <w:sz w:val="24"/>
          <w:szCs w:val="24"/>
        </w:rPr>
        <w:t xml:space="preserve"> – 1 шт.</w:t>
      </w:r>
      <w:r w:rsidR="00B5602D" w:rsidRPr="003C61A0">
        <w:rPr>
          <w:sz w:val="24"/>
          <w:szCs w:val="24"/>
        </w:rPr>
        <w:t xml:space="preserve">, </w:t>
      </w:r>
      <w:proofErr w:type="spellStart"/>
      <w:r w:rsidR="00B5602D" w:rsidRPr="003C61A0">
        <w:rPr>
          <w:sz w:val="24"/>
          <w:szCs w:val="24"/>
        </w:rPr>
        <w:t>пури</w:t>
      </w:r>
      <w:r w:rsidRPr="003C61A0">
        <w:rPr>
          <w:sz w:val="24"/>
          <w:szCs w:val="24"/>
        </w:rPr>
        <w:t>файер</w:t>
      </w:r>
      <w:proofErr w:type="spellEnd"/>
      <w:r w:rsidRPr="003C61A0">
        <w:rPr>
          <w:sz w:val="24"/>
          <w:szCs w:val="24"/>
        </w:rPr>
        <w:t xml:space="preserve"> (водонагреватель)</w:t>
      </w:r>
      <w:r w:rsidR="00B003ED" w:rsidRPr="003C61A0">
        <w:rPr>
          <w:sz w:val="24"/>
          <w:szCs w:val="24"/>
        </w:rPr>
        <w:t xml:space="preserve"> – 1 </w:t>
      </w:r>
      <w:proofErr w:type="spellStart"/>
      <w:r w:rsidR="00B003ED" w:rsidRPr="003C61A0">
        <w:rPr>
          <w:sz w:val="24"/>
          <w:szCs w:val="24"/>
        </w:rPr>
        <w:t>шт</w:t>
      </w:r>
      <w:proofErr w:type="spellEnd"/>
      <w:r w:rsidR="00AE5BC0" w:rsidRPr="003C61A0">
        <w:rPr>
          <w:sz w:val="24"/>
          <w:szCs w:val="24"/>
        </w:rPr>
        <w:t>,, матрац</w:t>
      </w:r>
      <w:r w:rsidR="003C61A0" w:rsidRPr="003C61A0">
        <w:rPr>
          <w:sz w:val="24"/>
          <w:szCs w:val="24"/>
        </w:rPr>
        <w:t xml:space="preserve"> – </w:t>
      </w:r>
      <w:r w:rsidR="00AE5BC0" w:rsidRPr="003C61A0">
        <w:rPr>
          <w:sz w:val="24"/>
          <w:szCs w:val="24"/>
        </w:rPr>
        <w:t xml:space="preserve">60 шт., </w:t>
      </w:r>
      <w:r w:rsidR="003C61A0" w:rsidRPr="003C61A0">
        <w:rPr>
          <w:sz w:val="24"/>
          <w:szCs w:val="24"/>
        </w:rPr>
        <w:t>напе</w:t>
      </w:r>
      <w:r w:rsidR="003C61A0" w:rsidRPr="003C61A0">
        <w:rPr>
          <w:sz w:val="24"/>
          <w:szCs w:val="24"/>
        </w:rPr>
        <w:t>р</w:t>
      </w:r>
      <w:r w:rsidR="003C61A0" w:rsidRPr="003C61A0">
        <w:rPr>
          <w:sz w:val="24"/>
          <w:szCs w:val="24"/>
        </w:rPr>
        <w:t>ник – 200 шт., покрывало – 120 шт., одеяло – 20 шт., наволочка – 150 шт., подушка – 50 шт</w:t>
      </w:r>
      <w:proofErr w:type="gramStart"/>
      <w:r w:rsidR="003C61A0" w:rsidRPr="003C61A0">
        <w:rPr>
          <w:sz w:val="24"/>
          <w:szCs w:val="24"/>
        </w:rPr>
        <w:t>.</w:t>
      </w:r>
      <w:r w:rsidR="00B003ED" w:rsidRPr="003C61A0">
        <w:rPr>
          <w:sz w:val="24"/>
          <w:szCs w:val="24"/>
        </w:rPr>
        <w:t>Д</w:t>
      </w:r>
      <w:proofErr w:type="gramEnd"/>
      <w:r w:rsidR="00B003ED" w:rsidRPr="003C61A0">
        <w:rPr>
          <w:sz w:val="24"/>
          <w:szCs w:val="24"/>
        </w:rPr>
        <w:t xml:space="preserve">ополнительно установлено 3 </w:t>
      </w:r>
      <w:r w:rsidRPr="003C61A0">
        <w:rPr>
          <w:sz w:val="24"/>
          <w:szCs w:val="24"/>
        </w:rPr>
        <w:t>камеры видеонаблюдения.</w:t>
      </w:r>
    </w:p>
    <w:p w:rsidR="0022286B" w:rsidRPr="00B5602D" w:rsidRDefault="0022286B" w:rsidP="0022286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C61A0">
        <w:rPr>
          <w:sz w:val="24"/>
          <w:szCs w:val="24"/>
        </w:rPr>
        <w:t>Финансовые средства, выделяемые на совершенствование материальной</w:t>
      </w:r>
      <w:r w:rsidRPr="00B5602D">
        <w:rPr>
          <w:sz w:val="24"/>
          <w:szCs w:val="24"/>
        </w:rPr>
        <w:t xml:space="preserve"> базы о</w:t>
      </w:r>
      <w:r w:rsidRPr="00B5602D">
        <w:rPr>
          <w:sz w:val="24"/>
          <w:szCs w:val="24"/>
        </w:rPr>
        <w:t>б</w:t>
      </w:r>
      <w:r w:rsidRPr="00B5602D">
        <w:rPr>
          <w:sz w:val="24"/>
          <w:szCs w:val="24"/>
        </w:rPr>
        <w:t xml:space="preserve">щежития, не обеспечили </w:t>
      </w:r>
      <w:r w:rsidR="00642571">
        <w:rPr>
          <w:sz w:val="24"/>
          <w:szCs w:val="24"/>
        </w:rPr>
        <w:t xml:space="preserve">потребности </w:t>
      </w:r>
      <w:r w:rsidRPr="00B5602D">
        <w:rPr>
          <w:sz w:val="24"/>
          <w:szCs w:val="24"/>
        </w:rPr>
        <w:t xml:space="preserve">в необходимом объеме, в связи с этим не проведена огнезащитная обработка деревянных конструкций крыш общежитий №1 и №2. Требуется капитальный ремонт эвакуационных выходов в общежитиях, замена освещения на </w:t>
      </w:r>
      <w:r w:rsidR="00B5602D">
        <w:rPr>
          <w:sz w:val="24"/>
          <w:szCs w:val="24"/>
        </w:rPr>
        <w:t>свет</w:t>
      </w:r>
      <w:r w:rsidR="00B5602D">
        <w:rPr>
          <w:sz w:val="24"/>
          <w:szCs w:val="24"/>
        </w:rPr>
        <w:t>о</w:t>
      </w:r>
      <w:r w:rsidR="00B5602D">
        <w:rPr>
          <w:sz w:val="24"/>
          <w:szCs w:val="24"/>
        </w:rPr>
        <w:t>диодные</w:t>
      </w:r>
      <w:r w:rsidRPr="00B5602D">
        <w:rPr>
          <w:sz w:val="24"/>
          <w:szCs w:val="24"/>
        </w:rPr>
        <w:t xml:space="preserve"> лампы и ремонт пола в коридорах общежития.  </w:t>
      </w:r>
    </w:p>
    <w:p w:rsidR="0022286B" w:rsidRPr="00B5602D" w:rsidRDefault="0022286B" w:rsidP="0022286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Проведённый в 2016 году мониторинг удовлетворённости студентов деятельн</w:t>
      </w:r>
      <w:r w:rsidRPr="00B5602D">
        <w:rPr>
          <w:sz w:val="24"/>
          <w:szCs w:val="24"/>
        </w:rPr>
        <w:t>о</w:t>
      </w:r>
      <w:r w:rsidRPr="00B5602D">
        <w:rPr>
          <w:sz w:val="24"/>
          <w:szCs w:val="24"/>
        </w:rPr>
        <w:t xml:space="preserve">стью профессиональной образовательной организации, </w:t>
      </w:r>
      <w:r w:rsidRPr="00B003ED">
        <w:rPr>
          <w:sz w:val="24"/>
          <w:szCs w:val="24"/>
        </w:rPr>
        <w:t xml:space="preserve">отразил </w:t>
      </w:r>
      <w:r w:rsidR="00642571" w:rsidRPr="00B003ED">
        <w:rPr>
          <w:sz w:val="24"/>
          <w:szCs w:val="24"/>
        </w:rPr>
        <w:t>не высокую</w:t>
      </w:r>
      <w:r w:rsidRPr="00B003ED">
        <w:rPr>
          <w:sz w:val="24"/>
          <w:szCs w:val="24"/>
        </w:rPr>
        <w:t xml:space="preserve"> степень</w:t>
      </w:r>
      <w:r w:rsidRPr="00B5602D">
        <w:rPr>
          <w:sz w:val="24"/>
          <w:szCs w:val="24"/>
        </w:rPr>
        <w:t xml:space="preserve"> уд</w:t>
      </w:r>
      <w:r w:rsidRPr="00B5602D">
        <w:rPr>
          <w:sz w:val="24"/>
          <w:szCs w:val="24"/>
        </w:rPr>
        <w:t>о</w:t>
      </w:r>
      <w:r w:rsidRPr="00B5602D">
        <w:rPr>
          <w:sz w:val="24"/>
          <w:szCs w:val="24"/>
        </w:rPr>
        <w:t>влетворённости студентов качеством услуг, предоставляемых общежитием. Среди осно</w:t>
      </w:r>
      <w:r w:rsidRPr="00B5602D">
        <w:rPr>
          <w:sz w:val="24"/>
          <w:szCs w:val="24"/>
        </w:rPr>
        <w:t>в</w:t>
      </w:r>
      <w:r w:rsidRPr="00B5602D">
        <w:rPr>
          <w:sz w:val="24"/>
          <w:szCs w:val="24"/>
        </w:rPr>
        <w:t>ных социальных проблем можно выделить следующие: решение жилищно-бытовых пр</w:t>
      </w:r>
      <w:r w:rsidRPr="00B5602D">
        <w:rPr>
          <w:sz w:val="24"/>
          <w:szCs w:val="24"/>
        </w:rPr>
        <w:t>о</w:t>
      </w:r>
      <w:r w:rsidRPr="00B5602D">
        <w:rPr>
          <w:sz w:val="24"/>
          <w:szCs w:val="24"/>
        </w:rPr>
        <w:t>блем, снижение уровня различных отклонений от социальных норм, качественное улу</w:t>
      </w:r>
      <w:r w:rsidRPr="00B5602D">
        <w:rPr>
          <w:sz w:val="24"/>
          <w:szCs w:val="24"/>
        </w:rPr>
        <w:t>ч</w:t>
      </w:r>
      <w:r w:rsidRPr="00B5602D">
        <w:rPr>
          <w:sz w:val="24"/>
          <w:szCs w:val="24"/>
        </w:rPr>
        <w:t>шение организации творчества и досуга, потребность в совершенствовании системы пит</w:t>
      </w:r>
      <w:r w:rsidRPr="00B5602D">
        <w:rPr>
          <w:sz w:val="24"/>
          <w:szCs w:val="24"/>
        </w:rPr>
        <w:t>а</w:t>
      </w:r>
      <w:r w:rsidRPr="00B5602D">
        <w:rPr>
          <w:sz w:val="24"/>
          <w:szCs w:val="24"/>
        </w:rPr>
        <w:t>ния в общежитиях, социально-психологической поддержки, занятий физкультурой и спортом.</w:t>
      </w:r>
    </w:p>
    <w:p w:rsidR="0022286B" w:rsidRPr="00B5602D" w:rsidRDefault="0022286B" w:rsidP="0022286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Необходимо дальнейшее совершенствование материальной базы общежития, оснащение мебелью и мягким инвентарём жилых комнат и мест общего пользования.</w:t>
      </w:r>
    </w:p>
    <w:p w:rsidR="0022286B" w:rsidRPr="00B5602D" w:rsidRDefault="0022286B" w:rsidP="0022286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Всё это в совокупности приводит к необходимости решения проблемы програм</w:t>
      </w:r>
      <w:r w:rsidRPr="00B5602D">
        <w:rPr>
          <w:sz w:val="24"/>
          <w:szCs w:val="24"/>
        </w:rPr>
        <w:t>м</w:t>
      </w:r>
      <w:r w:rsidRPr="00B5602D">
        <w:rPr>
          <w:sz w:val="24"/>
          <w:szCs w:val="24"/>
        </w:rPr>
        <w:t xml:space="preserve">ными средствами. </w:t>
      </w:r>
    </w:p>
    <w:p w:rsidR="0022286B" w:rsidRPr="00B5602D" w:rsidRDefault="0022286B" w:rsidP="0064257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B5602D">
        <w:rPr>
          <w:sz w:val="24"/>
          <w:szCs w:val="24"/>
        </w:rPr>
        <w:lastRenderedPageBreak/>
        <w:t xml:space="preserve">Настоящая Программа подготовлена с учетом анализа состояния материально-технической базы общежития, потребностей студенческого самоуправления общежитием в реализации воспитательных и </w:t>
      </w:r>
      <w:proofErr w:type="spellStart"/>
      <w:r w:rsidRPr="00B5602D">
        <w:rPr>
          <w:sz w:val="24"/>
          <w:szCs w:val="24"/>
        </w:rPr>
        <w:t>внеучебных</w:t>
      </w:r>
      <w:proofErr w:type="spellEnd"/>
      <w:r w:rsidRPr="00B5602D">
        <w:rPr>
          <w:sz w:val="24"/>
          <w:szCs w:val="24"/>
        </w:rPr>
        <w:t xml:space="preserve"> мероприятий со студентами, на основе итогов мониторинга студентов, проживающих в общежитии, и направлена на приведение в соо</w:t>
      </w:r>
      <w:r w:rsidRPr="00B5602D">
        <w:rPr>
          <w:sz w:val="24"/>
          <w:szCs w:val="24"/>
        </w:rPr>
        <w:t>т</w:t>
      </w:r>
      <w:r w:rsidRPr="00B5602D">
        <w:rPr>
          <w:sz w:val="24"/>
          <w:szCs w:val="24"/>
        </w:rPr>
        <w:t>ветствие с требованиями нормативных документов имущественного комплекса общеж</w:t>
      </w:r>
      <w:r w:rsidRPr="00B5602D">
        <w:rPr>
          <w:sz w:val="24"/>
          <w:szCs w:val="24"/>
        </w:rPr>
        <w:t>и</w:t>
      </w:r>
      <w:r w:rsidRPr="00B5602D">
        <w:rPr>
          <w:sz w:val="24"/>
          <w:szCs w:val="24"/>
        </w:rPr>
        <w:t>тия, улучшение материально-технического обеспечения и повышение активности студе</w:t>
      </w:r>
      <w:r w:rsidRPr="00B5602D">
        <w:rPr>
          <w:sz w:val="24"/>
          <w:szCs w:val="24"/>
        </w:rPr>
        <w:t>н</w:t>
      </w:r>
      <w:r w:rsidRPr="00B5602D">
        <w:rPr>
          <w:sz w:val="24"/>
          <w:szCs w:val="24"/>
        </w:rPr>
        <w:t>тов в решении социальных проблем.</w:t>
      </w:r>
      <w:proofErr w:type="gramEnd"/>
    </w:p>
    <w:p w:rsidR="0022286B" w:rsidRPr="00B5602D" w:rsidRDefault="0022286B" w:rsidP="0022286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2286B" w:rsidRPr="00642571" w:rsidRDefault="0022286B" w:rsidP="0022286B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642571">
        <w:rPr>
          <w:b/>
          <w:bCs/>
          <w:sz w:val="24"/>
          <w:szCs w:val="24"/>
        </w:rPr>
        <w:t>2. Цель и задачи программы</w:t>
      </w:r>
    </w:p>
    <w:p w:rsidR="0022286B" w:rsidRPr="00642571" w:rsidRDefault="0022286B" w:rsidP="0022286B">
      <w:pPr>
        <w:jc w:val="both"/>
        <w:rPr>
          <w:b/>
          <w:bCs/>
          <w:sz w:val="24"/>
          <w:szCs w:val="24"/>
        </w:rPr>
      </w:pPr>
    </w:p>
    <w:p w:rsidR="0022286B" w:rsidRPr="00B5602D" w:rsidRDefault="0022286B" w:rsidP="0022286B">
      <w:pPr>
        <w:jc w:val="both"/>
        <w:rPr>
          <w:sz w:val="24"/>
          <w:szCs w:val="24"/>
        </w:rPr>
      </w:pPr>
      <w:r w:rsidRPr="00B5602D">
        <w:rPr>
          <w:bCs/>
          <w:sz w:val="24"/>
          <w:szCs w:val="24"/>
        </w:rPr>
        <w:t xml:space="preserve">2.1 Цель Программы: </w:t>
      </w:r>
      <w:r w:rsidRPr="00B5602D">
        <w:rPr>
          <w:sz w:val="24"/>
          <w:szCs w:val="24"/>
        </w:rPr>
        <w:t>создание благоприятных условий для проживания и личностного развития обучающихся, проживающих в общежитии, включая их личную, общественную и иные формы безопасности.</w:t>
      </w:r>
    </w:p>
    <w:p w:rsidR="0022286B" w:rsidRPr="00B5602D" w:rsidRDefault="0022286B" w:rsidP="0022286B">
      <w:pPr>
        <w:jc w:val="both"/>
        <w:rPr>
          <w:sz w:val="24"/>
          <w:szCs w:val="24"/>
        </w:rPr>
      </w:pPr>
    </w:p>
    <w:p w:rsidR="0022286B" w:rsidRPr="00B5602D" w:rsidRDefault="0022286B" w:rsidP="0022286B">
      <w:pPr>
        <w:jc w:val="both"/>
        <w:rPr>
          <w:sz w:val="24"/>
          <w:szCs w:val="24"/>
        </w:rPr>
      </w:pPr>
      <w:r w:rsidRPr="00B5602D">
        <w:rPr>
          <w:sz w:val="24"/>
          <w:szCs w:val="24"/>
        </w:rPr>
        <w:t>2.2. Задачи Программы:</w:t>
      </w:r>
    </w:p>
    <w:p w:rsidR="0022286B" w:rsidRPr="00B5602D" w:rsidRDefault="0022286B" w:rsidP="0022286B">
      <w:pPr>
        <w:pStyle w:val="af5"/>
        <w:numPr>
          <w:ilvl w:val="0"/>
          <w:numId w:val="38"/>
        </w:numPr>
        <w:autoSpaceDE w:val="0"/>
        <w:autoSpaceDN w:val="0"/>
        <w:adjustRightInd w:val="0"/>
        <w:ind w:left="0" w:firstLine="318"/>
        <w:jc w:val="both"/>
      </w:pPr>
      <w:r w:rsidRPr="00B5602D">
        <w:t>Развитие материально-технической базы общежития, в том числе: ремонт и моде</w:t>
      </w:r>
      <w:r w:rsidRPr="00B5602D">
        <w:t>р</w:t>
      </w:r>
      <w:r w:rsidRPr="00B5602D">
        <w:t>низация общежития с учетом требований современных нормативных документов; пов</w:t>
      </w:r>
      <w:r w:rsidRPr="00B5602D">
        <w:t>ы</w:t>
      </w:r>
      <w:r w:rsidRPr="00B5602D">
        <w:t>шение устойчивости и надежности функционирования коммунальных систем жизнеобе</w:t>
      </w:r>
      <w:r w:rsidRPr="00B5602D">
        <w:t>с</w:t>
      </w:r>
      <w:r w:rsidRPr="00B5602D">
        <w:t>печения; улучшения качества жилищно-коммунального обслуживания потребителей.</w:t>
      </w:r>
    </w:p>
    <w:p w:rsidR="0022286B" w:rsidRPr="00B5602D" w:rsidRDefault="0022286B" w:rsidP="0022286B">
      <w:pPr>
        <w:pStyle w:val="af5"/>
        <w:numPr>
          <w:ilvl w:val="0"/>
          <w:numId w:val="38"/>
        </w:numPr>
        <w:autoSpaceDE w:val="0"/>
        <w:autoSpaceDN w:val="0"/>
        <w:adjustRightInd w:val="0"/>
        <w:ind w:left="0" w:firstLine="318"/>
        <w:jc w:val="both"/>
      </w:pPr>
      <w:proofErr w:type="gramStart"/>
      <w:r w:rsidRPr="00B5602D">
        <w:t>Формирование качественно новой социальной воспитывающей среды в общежит</w:t>
      </w:r>
      <w:r w:rsidRPr="00B5602D">
        <w:t>и</w:t>
      </w:r>
      <w:r w:rsidRPr="00B5602D">
        <w:t>ях в том числе: создание условий для проявления инициативности студентов в вопросах улучшения условий быта и отдыха в общежитиях; развитие здорового образа жизни п</w:t>
      </w:r>
      <w:r w:rsidRPr="00B5602D">
        <w:t>о</w:t>
      </w:r>
      <w:r w:rsidRPr="00B5602D">
        <w:t>средством привлечения студентов общежитий к занятиям физкультурой и спортом, проп</w:t>
      </w:r>
      <w:r w:rsidRPr="00B5602D">
        <w:t>а</w:t>
      </w:r>
      <w:r w:rsidRPr="00B5602D">
        <w:t>ганды здорового образа жизни, профилактики вредных привычек и асоциальных проявл</w:t>
      </w:r>
      <w:r w:rsidRPr="00B5602D">
        <w:t>е</w:t>
      </w:r>
      <w:r w:rsidRPr="00B5602D">
        <w:t>ний в студенческой среде.</w:t>
      </w:r>
      <w:proofErr w:type="gramEnd"/>
      <w:r w:rsidRPr="00B5602D">
        <w:t xml:space="preserve"> Расширение социальной инфраструктуры общежитий, в том числе посредством создания в общежитии мест для работы социального педагога, педаг</w:t>
      </w:r>
      <w:r w:rsidRPr="00B5602D">
        <w:t>о</w:t>
      </w:r>
      <w:r w:rsidRPr="00B5602D">
        <w:t>га-психолога, мест для занятий физкультурой и спортом, комнат для отдыха и для зан</w:t>
      </w:r>
      <w:r w:rsidRPr="00B5602D">
        <w:t>я</w:t>
      </w:r>
      <w:r w:rsidRPr="00B5602D">
        <w:t>тий.</w:t>
      </w:r>
    </w:p>
    <w:p w:rsidR="0022286B" w:rsidRPr="00B5602D" w:rsidRDefault="0022286B" w:rsidP="0022286B">
      <w:pPr>
        <w:pStyle w:val="af5"/>
        <w:numPr>
          <w:ilvl w:val="0"/>
          <w:numId w:val="38"/>
        </w:numPr>
        <w:autoSpaceDE w:val="0"/>
        <w:autoSpaceDN w:val="0"/>
        <w:adjustRightInd w:val="0"/>
        <w:ind w:left="34" w:firstLine="284"/>
        <w:jc w:val="both"/>
      </w:pPr>
      <w:r w:rsidRPr="00B5602D">
        <w:t>Совершенствование системы управления общежитием в том числе: посредством повышения роли общественных организаций в управлении профессиональной образов</w:t>
      </w:r>
      <w:r w:rsidRPr="00B5602D">
        <w:t>а</w:t>
      </w:r>
      <w:r w:rsidRPr="00B5602D">
        <w:t>тельной организацией; посредством развития студенческого самоуправления в общеж</w:t>
      </w:r>
      <w:r w:rsidRPr="00B5602D">
        <w:t>и</w:t>
      </w:r>
      <w:r w:rsidRPr="00B5602D">
        <w:t xml:space="preserve">тии. </w:t>
      </w:r>
    </w:p>
    <w:p w:rsidR="00A42C4F" w:rsidRPr="00606FAC" w:rsidRDefault="0022286B" w:rsidP="00A42C4F">
      <w:pPr>
        <w:pStyle w:val="af5"/>
        <w:numPr>
          <w:ilvl w:val="0"/>
          <w:numId w:val="38"/>
        </w:numPr>
        <w:ind w:left="0" w:firstLine="318"/>
        <w:jc w:val="both"/>
      </w:pPr>
      <w:r w:rsidRPr="00B5602D">
        <w:t>Повышение уровня безопасности студентов, проживающих в общежитии.</w:t>
      </w:r>
    </w:p>
    <w:p w:rsidR="00A42C4F" w:rsidRDefault="00A42C4F" w:rsidP="00A42C4F">
      <w:pPr>
        <w:jc w:val="both"/>
        <w:rPr>
          <w:sz w:val="24"/>
          <w:szCs w:val="24"/>
        </w:rPr>
      </w:pP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 Введение, история проблемы и проекта.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Проект развития образовательного учреждения – основополагающий документ, утве</w:t>
      </w:r>
      <w:r w:rsidRPr="00A42C4F">
        <w:rPr>
          <w:sz w:val="24"/>
          <w:szCs w:val="24"/>
        </w:rPr>
        <w:t>р</w:t>
      </w:r>
      <w:r w:rsidRPr="00A42C4F">
        <w:rPr>
          <w:sz w:val="24"/>
          <w:szCs w:val="24"/>
        </w:rPr>
        <w:t>жденный Советом техникума, определяющий стратегию и основные направления сове</w:t>
      </w:r>
      <w:r w:rsidRPr="00A42C4F">
        <w:rPr>
          <w:sz w:val="24"/>
          <w:szCs w:val="24"/>
        </w:rPr>
        <w:t>р</w:t>
      </w:r>
      <w:r w:rsidRPr="00A42C4F">
        <w:rPr>
          <w:sz w:val="24"/>
          <w:szCs w:val="24"/>
        </w:rPr>
        <w:t>шенствования образовательной, производственно – хозяйственной, финансово – эконом</w:t>
      </w:r>
      <w:r w:rsidRPr="00A42C4F">
        <w:rPr>
          <w:sz w:val="24"/>
          <w:szCs w:val="24"/>
        </w:rPr>
        <w:t>и</w:t>
      </w:r>
      <w:r w:rsidRPr="00A42C4F">
        <w:rPr>
          <w:sz w:val="24"/>
          <w:szCs w:val="24"/>
        </w:rPr>
        <w:t>ческой и управленческой деятельности.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На развитие образовательного учреждения оказывают влияние как глобальные процессы, происходящие в сфере образования на мировом и всероссийском уровне, так и местные условия, определяющие специфику функционирования техникума. В настоящее время происходит активное формирование рынка образовательных услуг. Участие в конкурен</w:t>
      </w:r>
      <w:r w:rsidRPr="00A42C4F">
        <w:rPr>
          <w:sz w:val="24"/>
          <w:szCs w:val="24"/>
        </w:rPr>
        <w:t>т</w:t>
      </w:r>
      <w:r w:rsidRPr="00A42C4F">
        <w:rPr>
          <w:sz w:val="24"/>
          <w:szCs w:val="24"/>
        </w:rPr>
        <w:t>ной борьбе на этом рынке ставит перед образовательным учреждением ряд задач по уд</w:t>
      </w:r>
      <w:r w:rsidRPr="00A42C4F">
        <w:rPr>
          <w:sz w:val="24"/>
          <w:szCs w:val="24"/>
        </w:rPr>
        <w:t>о</w:t>
      </w:r>
      <w:r w:rsidRPr="00A42C4F">
        <w:rPr>
          <w:sz w:val="24"/>
          <w:szCs w:val="24"/>
        </w:rPr>
        <w:t>влетворению рыночного спроса и по обеспечению высокого качества подготовки специ</w:t>
      </w:r>
      <w:r w:rsidRPr="00A42C4F">
        <w:rPr>
          <w:sz w:val="24"/>
          <w:szCs w:val="24"/>
        </w:rPr>
        <w:t>а</w:t>
      </w:r>
      <w:r w:rsidRPr="00A42C4F">
        <w:rPr>
          <w:sz w:val="24"/>
          <w:szCs w:val="24"/>
        </w:rPr>
        <w:t>листов.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На состояние и траекторию развития образовательного учреждения оказывают влияние следующие социальные и экономические факторы в лесном комплексе: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появление частных акционерных обществ в лесном хозяйстве;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развитие комплексной переработки древесины.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lastRenderedPageBreak/>
        <w:t>На ход развития образовательного учреждения, существенное влияние оказывает непр</w:t>
      </w:r>
      <w:r w:rsidRPr="00A42C4F">
        <w:rPr>
          <w:sz w:val="24"/>
          <w:szCs w:val="24"/>
        </w:rPr>
        <w:t>о</w:t>
      </w:r>
      <w:r w:rsidRPr="00A42C4F">
        <w:rPr>
          <w:sz w:val="24"/>
          <w:szCs w:val="24"/>
        </w:rPr>
        <w:t>стая экономическая ситуация на предприятиях отрасли, главным образом предприятиях в субъекте Российской Федерации.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В этих условиях наиболее существенными являются следующие проблемы: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</w:t>
      </w:r>
      <w:r w:rsidRPr="00A42C4F">
        <w:rPr>
          <w:sz w:val="24"/>
          <w:szCs w:val="24"/>
        </w:rPr>
        <w:tab/>
        <w:t xml:space="preserve">трудности в проведении </w:t>
      </w:r>
      <w:proofErr w:type="spellStart"/>
      <w:r w:rsidRPr="00A42C4F">
        <w:rPr>
          <w:sz w:val="24"/>
          <w:szCs w:val="24"/>
        </w:rPr>
        <w:t>профориентационной</w:t>
      </w:r>
      <w:proofErr w:type="spellEnd"/>
      <w:r w:rsidRPr="00A42C4F">
        <w:rPr>
          <w:sz w:val="24"/>
          <w:szCs w:val="24"/>
        </w:rPr>
        <w:t xml:space="preserve"> работы в связи с кризисной дем</w:t>
      </w:r>
      <w:r w:rsidRPr="00A42C4F">
        <w:rPr>
          <w:sz w:val="24"/>
          <w:szCs w:val="24"/>
        </w:rPr>
        <w:t>о</w:t>
      </w:r>
      <w:r w:rsidRPr="00A42C4F">
        <w:rPr>
          <w:sz w:val="24"/>
          <w:szCs w:val="24"/>
        </w:rPr>
        <w:t>графической ситуацией;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</w:t>
      </w:r>
      <w:r w:rsidRPr="00A42C4F">
        <w:rPr>
          <w:sz w:val="24"/>
          <w:szCs w:val="24"/>
        </w:rPr>
        <w:tab/>
        <w:t>ограниченность сегмента потенциальных потребителей (возросшая конкуренция в связи с открытием в Алтайском государственном аграрном университете отделения «Ле</w:t>
      </w:r>
      <w:r w:rsidRPr="00A42C4F">
        <w:rPr>
          <w:sz w:val="24"/>
          <w:szCs w:val="24"/>
        </w:rPr>
        <w:t>с</w:t>
      </w:r>
      <w:r w:rsidRPr="00A42C4F">
        <w:rPr>
          <w:sz w:val="24"/>
          <w:szCs w:val="24"/>
        </w:rPr>
        <w:t>ное хозяйство»);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</w:t>
      </w:r>
      <w:r w:rsidRPr="00A42C4F">
        <w:rPr>
          <w:sz w:val="24"/>
          <w:szCs w:val="24"/>
        </w:rPr>
        <w:tab/>
        <w:t>проблема трудоустройства выпускников;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</w:t>
      </w:r>
      <w:r w:rsidRPr="00A42C4F">
        <w:rPr>
          <w:sz w:val="24"/>
          <w:szCs w:val="24"/>
        </w:rPr>
        <w:tab/>
        <w:t>недостаточное обеспечение учебн</w:t>
      </w:r>
      <w:proofErr w:type="gramStart"/>
      <w:r w:rsidRPr="00A42C4F">
        <w:rPr>
          <w:sz w:val="24"/>
          <w:szCs w:val="24"/>
        </w:rPr>
        <w:t>о-</w:t>
      </w:r>
      <w:proofErr w:type="gramEnd"/>
      <w:r w:rsidRPr="00A42C4F">
        <w:rPr>
          <w:sz w:val="24"/>
          <w:szCs w:val="24"/>
        </w:rPr>
        <w:t xml:space="preserve"> и научно-лабораторной базы современным оборудованием профессионального профиля;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</w:t>
      </w:r>
      <w:r w:rsidRPr="00A42C4F">
        <w:rPr>
          <w:sz w:val="24"/>
          <w:szCs w:val="24"/>
        </w:rPr>
        <w:tab/>
        <w:t>недостаточный уровень бюджетного финансирования.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В этих условиях необходимо уменьшить и нейтрализовать влияние указанных факторов. Необходимо: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1</w:t>
      </w:r>
      <w:proofErr w:type="gramStart"/>
      <w:r w:rsidRPr="00A42C4F">
        <w:rPr>
          <w:sz w:val="24"/>
          <w:szCs w:val="24"/>
        </w:rPr>
        <w:tab/>
        <w:t>У</w:t>
      </w:r>
      <w:proofErr w:type="gramEnd"/>
      <w:r w:rsidRPr="00A42C4F">
        <w:rPr>
          <w:sz w:val="24"/>
          <w:szCs w:val="24"/>
        </w:rPr>
        <w:t>величить привлекательность образовательного  учреждения для потенциальных абитуриентов и потребителей образовательных услуг за счет активного рекламного давл</w:t>
      </w:r>
      <w:r w:rsidRPr="00A42C4F">
        <w:rPr>
          <w:sz w:val="24"/>
          <w:szCs w:val="24"/>
        </w:rPr>
        <w:t>е</w:t>
      </w:r>
      <w:r w:rsidRPr="00A42C4F">
        <w:rPr>
          <w:sz w:val="24"/>
          <w:szCs w:val="24"/>
        </w:rPr>
        <w:t>ния на рынке образовательных услуг.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2</w:t>
      </w:r>
      <w:proofErr w:type="gramStart"/>
      <w:r w:rsidRPr="00A42C4F">
        <w:rPr>
          <w:sz w:val="24"/>
          <w:szCs w:val="24"/>
        </w:rPr>
        <w:tab/>
        <w:t>О</w:t>
      </w:r>
      <w:proofErr w:type="gramEnd"/>
      <w:r w:rsidRPr="00A42C4F">
        <w:rPr>
          <w:sz w:val="24"/>
          <w:szCs w:val="24"/>
        </w:rPr>
        <w:t>беспечивать высокое качество образовательных услуг, в том числе за счет созд</w:t>
      </w:r>
      <w:r w:rsidRPr="00A42C4F">
        <w:rPr>
          <w:sz w:val="24"/>
          <w:szCs w:val="24"/>
        </w:rPr>
        <w:t>а</w:t>
      </w:r>
      <w:r w:rsidRPr="00A42C4F">
        <w:rPr>
          <w:sz w:val="24"/>
          <w:szCs w:val="24"/>
        </w:rPr>
        <w:t>ния и развития системы менеджмента качества.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3</w:t>
      </w:r>
      <w:proofErr w:type="gramStart"/>
      <w:r w:rsidRPr="00A42C4F">
        <w:rPr>
          <w:sz w:val="24"/>
          <w:szCs w:val="24"/>
        </w:rPr>
        <w:tab/>
        <w:t>Р</w:t>
      </w:r>
      <w:proofErr w:type="gramEnd"/>
      <w:r w:rsidRPr="00A42C4F">
        <w:rPr>
          <w:sz w:val="24"/>
          <w:szCs w:val="24"/>
        </w:rPr>
        <w:t>ешить проблему трудоустройства выпускников за счет тесного контакта с Упра</w:t>
      </w:r>
      <w:r w:rsidRPr="00A42C4F">
        <w:rPr>
          <w:sz w:val="24"/>
          <w:szCs w:val="24"/>
        </w:rPr>
        <w:t>в</w:t>
      </w:r>
      <w:r w:rsidRPr="00A42C4F">
        <w:rPr>
          <w:sz w:val="24"/>
          <w:szCs w:val="24"/>
        </w:rPr>
        <w:t>лением лесного хозяйства по Алтайскому краю.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4</w:t>
      </w:r>
      <w:proofErr w:type="gramStart"/>
      <w:r w:rsidRPr="00A42C4F">
        <w:rPr>
          <w:sz w:val="24"/>
          <w:szCs w:val="24"/>
        </w:rPr>
        <w:tab/>
        <w:t>С</w:t>
      </w:r>
      <w:proofErr w:type="gramEnd"/>
      <w:r w:rsidRPr="00A42C4F">
        <w:rPr>
          <w:sz w:val="24"/>
          <w:szCs w:val="24"/>
        </w:rPr>
        <w:t xml:space="preserve">оздать условия для перехода к реализации </w:t>
      </w:r>
      <w:proofErr w:type="spellStart"/>
      <w:r w:rsidRPr="00A42C4F">
        <w:rPr>
          <w:sz w:val="24"/>
          <w:szCs w:val="24"/>
        </w:rPr>
        <w:t>разнопрофильных</w:t>
      </w:r>
      <w:proofErr w:type="spellEnd"/>
      <w:r w:rsidRPr="00A42C4F">
        <w:rPr>
          <w:sz w:val="24"/>
          <w:szCs w:val="24"/>
        </w:rPr>
        <w:t xml:space="preserve"> образовательных программ, по различным формам обучения, востребованных на рынке образовательных услуг.</w:t>
      </w:r>
    </w:p>
    <w:p w:rsid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5</w:t>
      </w:r>
      <w:proofErr w:type="gramStart"/>
      <w:r w:rsidRPr="00A42C4F">
        <w:rPr>
          <w:sz w:val="24"/>
          <w:szCs w:val="24"/>
        </w:rPr>
        <w:tab/>
        <w:t>С</w:t>
      </w:r>
      <w:proofErr w:type="gramEnd"/>
      <w:r w:rsidRPr="00A42C4F">
        <w:rPr>
          <w:sz w:val="24"/>
          <w:szCs w:val="24"/>
        </w:rPr>
        <w:t>оздать мобильное учебное заведение, способное быстро адаптироваться к  изм</w:t>
      </w:r>
      <w:r w:rsidRPr="00A42C4F">
        <w:rPr>
          <w:sz w:val="24"/>
          <w:szCs w:val="24"/>
        </w:rPr>
        <w:t>е</w:t>
      </w:r>
      <w:r w:rsidRPr="00A42C4F">
        <w:rPr>
          <w:sz w:val="24"/>
          <w:szCs w:val="24"/>
        </w:rPr>
        <w:t>няющимся условиям и реагировать на запросы потенциальных потребителей.</w:t>
      </w:r>
    </w:p>
    <w:p w:rsidR="00A42C4F" w:rsidRDefault="00A42C4F" w:rsidP="00BA3449">
      <w:pPr>
        <w:jc w:val="both"/>
        <w:rPr>
          <w:sz w:val="24"/>
          <w:szCs w:val="24"/>
        </w:rPr>
      </w:pPr>
    </w:p>
    <w:p w:rsidR="00A42C4F" w:rsidRDefault="00A42C4F" w:rsidP="00BA3449">
      <w:pPr>
        <w:jc w:val="both"/>
        <w:rPr>
          <w:sz w:val="24"/>
          <w:szCs w:val="24"/>
        </w:rPr>
      </w:pP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Содержание и границы проекта.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3. Основная цель проекта.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Создание эффективного механизма управления формированием, сохранением, воспрои</w:t>
      </w:r>
      <w:r w:rsidRPr="00A42C4F">
        <w:rPr>
          <w:sz w:val="24"/>
          <w:szCs w:val="24"/>
        </w:rPr>
        <w:t>з</w:t>
      </w:r>
      <w:r w:rsidRPr="00A42C4F">
        <w:rPr>
          <w:sz w:val="24"/>
          <w:szCs w:val="24"/>
        </w:rPr>
        <w:t>водством, развитием потенциала квалифицированных рабочих кадров и специалистов среднего звена, обеспечивающего развитие экономики и социальной сферы Алтайского края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4. Основные задачи проекта.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Нормативная правовая база и обеспечение самостоятельности учреждения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- открытие новых специальностей и специализаций по основному и дополнительному профессиональному образованию, </w:t>
      </w:r>
      <w:proofErr w:type="gramStart"/>
      <w:r w:rsidRPr="00A42C4F">
        <w:rPr>
          <w:sz w:val="24"/>
          <w:szCs w:val="24"/>
        </w:rPr>
        <w:t>согласно спроса</w:t>
      </w:r>
      <w:proofErr w:type="gramEnd"/>
      <w:r w:rsidRPr="00A42C4F">
        <w:rPr>
          <w:sz w:val="24"/>
          <w:szCs w:val="24"/>
        </w:rPr>
        <w:t xml:space="preserve"> рынка труда Алтайского края;  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исполнение государственного задания через обновление системы управления;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трудоустройство выпускников.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Образовательный процесс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организация учебно-методической работы через реализацию ФГОС;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рост качественной успеваемости студентов;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формирование инновационной образовательной среды и реализация информационных технологий в образовательном процессе.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Педагогические кадры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кадровое обеспечение деятельностиучебного заведения через повышение квалификации педагогов, аттестацию руководящих  и педагогических работников.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Работа с одаренными детьми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- организацияэффективнойвоспитательной работы со студентами.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Условия образовательного процесса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lastRenderedPageBreak/>
        <w:t>- развитие учебно-материальной базы.</w:t>
      </w:r>
    </w:p>
    <w:p w:rsidR="00A42C4F" w:rsidRPr="00A42C4F" w:rsidRDefault="00A42C4F" w:rsidP="00A42C4F">
      <w:pPr>
        <w:jc w:val="both"/>
        <w:rPr>
          <w:b/>
          <w:sz w:val="24"/>
          <w:szCs w:val="24"/>
        </w:rPr>
      </w:pPr>
      <w:r w:rsidRPr="00A42C4F">
        <w:rPr>
          <w:b/>
          <w:sz w:val="24"/>
          <w:szCs w:val="24"/>
        </w:rPr>
        <w:t>5. Ожидаемые результаты проекта, описание создаваемого продукта проекта.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Довести показатели к 2017 году: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количество разработанных основных профессиональных образовательных программ по новым профессиям и специальностям - 1;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количество разработанных дополнительных профессиональных образовательных пр</w:t>
      </w:r>
      <w:r w:rsidRPr="00A42C4F">
        <w:rPr>
          <w:sz w:val="24"/>
          <w:szCs w:val="24"/>
        </w:rPr>
        <w:t>о</w:t>
      </w:r>
      <w:r w:rsidRPr="00A42C4F">
        <w:rPr>
          <w:sz w:val="24"/>
          <w:szCs w:val="24"/>
        </w:rPr>
        <w:t>грамм -2</w:t>
      </w:r>
      <w:proofErr w:type="gramStart"/>
      <w:r w:rsidRPr="00A42C4F">
        <w:rPr>
          <w:sz w:val="24"/>
          <w:szCs w:val="24"/>
        </w:rPr>
        <w:t xml:space="preserve"> ;</w:t>
      </w:r>
      <w:proofErr w:type="gramEnd"/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выполнение контрольных цифр приема – 100%;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объем оказания государственной услуги – 100%;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доля трудоустроенных выпускников по полученной специальности в общем количестве выпускников – 71%;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доля занятости выпускников в общем количестве – 95%; 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доля </w:t>
      </w:r>
      <w:proofErr w:type="gramStart"/>
      <w:r w:rsidRPr="00A42C4F">
        <w:rPr>
          <w:sz w:val="24"/>
          <w:szCs w:val="24"/>
        </w:rPr>
        <w:t>обучающихся</w:t>
      </w:r>
      <w:proofErr w:type="gramEnd"/>
      <w:r w:rsidRPr="00A42C4F">
        <w:rPr>
          <w:sz w:val="24"/>
          <w:szCs w:val="24"/>
        </w:rPr>
        <w:t>, принятых на обучение по договорам с организациями – 45%;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объем учебно-методического обеспечения ОПОП и ДПО – 100%;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средняя наполняемость групп теоретического </w:t>
      </w:r>
      <w:proofErr w:type="gramStart"/>
      <w:r w:rsidRPr="00A42C4F">
        <w:rPr>
          <w:sz w:val="24"/>
          <w:szCs w:val="24"/>
        </w:rPr>
        <w:t>обучения</w:t>
      </w:r>
      <w:proofErr w:type="gramEnd"/>
      <w:r w:rsidRPr="00A42C4F">
        <w:rPr>
          <w:sz w:val="24"/>
          <w:szCs w:val="24"/>
        </w:rPr>
        <w:t xml:space="preserve"> по основным образовательным программам СПО на 1 января текущего года – 25 чел.;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доля обучающихся, освоивших на «хорошо» и «отлично» программу учебных дисциплин и профессиональных модулей по результатам промежуточной аттестации; доля выпус</w:t>
      </w:r>
      <w:r w:rsidRPr="00A42C4F">
        <w:rPr>
          <w:sz w:val="24"/>
          <w:szCs w:val="24"/>
        </w:rPr>
        <w:t>к</w:t>
      </w:r>
      <w:r w:rsidRPr="00A42C4F">
        <w:rPr>
          <w:sz w:val="24"/>
          <w:szCs w:val="24"/>
        </w:rPr>
        <w:t>ников, получивших дипломы с «отличием» - 37%;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доля преподавателей, реализующих инновационные образовательные технологии, в том числе информационно-коммуникационные – 100%; 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доля аттестованных преподавателей и мастеров производственного обучения на высшую квалификационную категорию – 47%;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proofErr w:type="gramStart"/>
      <w:r w:rsidRPr="00A42C4F">
        <w:rPr>
          <w:sz w:val="24"/>
          <w:szCs w:val="24"/>
        </w:rPr>
        <w:t>количество студентов, участвующих во Всероссийских, региональных, краевых, горо</w:t>
      </w:r>
      <w:r w:rsidRPr="00A42C4F">
        <w:rPr>
          <w:sz w:val="24"/>
          <w:szCs w:val="24"/>
        </w:rPr>
        <w:t>д</w:t>
      </w:r>
      <w:r w:rsidRPr="00A42C4F">
        <w:rPr>
          <w:sz w:val="24"/>
          <w:szCs w:val="24"/>
        </w:rPr>
        <w:t>ских конкурсах, выставках, олимпиадах, фестивалях – 76 чел.;</w:t>
      </w:r>
      <w:proofErr w:type="gramEnd"/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объем кабинетов, лабораторий, оснащенных современной техникой – 100%;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увеличение к 2017 году объема привлеченных внебюджетных средств на модернизацию учебно-лабораторной и социально-бытовой базы краевых государственных образовател</w:t>
      </w:r>
      <w:r w:rsidRPr="00A42C4F">
        <w:rPr>
          <w:sz w:val="24"/>
          <w:szCs w:val="24"/>
        </w:rPr>
        <w:t>ь</w:t>
      </w:r>
      <w:r w:rsidRPr="00A42C4F">
        <w:rPr>
          <w:sz w:val="24"/>
          <w:szCs w:val="24"/>
        </w:rPr>
        <w:t>ных учреждений среднего профессионального образования до                         400 тыс. руб.</w:t>
      </w:r>
      <w:r w:rsidRPr="00A42C4F">
        <w:rPr>
          <w:sz w:val="24"/>
          <w:szCs w:val="24"/>
        </w:rPr>
        <w:cr/>
      </w:r>
    </w:p>
    <w:p w:rsidR="00A42C4F" w:rsidRPr="00A42C4F" w:rsidRDefault="00A42C4F" w:rsidP="00A42C4F">
      <w:pPr>
        <w:jc w:val="both"/>
        <w:rPr>
          <w:b/>
          <w:sz w:val="24"/>
          <w:szCs w:val="24"/>
        </w:rPr>
      </w:pPr>
      <w:r w:rsidRPr="00A42C4F">
        <w:rPr>
          <w:b/>
          <w:sz w:val="24"/>
          <w:szCs w:val="24"/>
        </w:rPr>
        <w:t xml:space="preserve">6. Используемая технология реализации проекта - 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разработка и утверждение локальных и распорядительных актов;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обеспечение информационного сопровождения;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определение сроков  и порядка контроля выполнения мероприятий программы, отве</w:t>
      </w:r>
      <w:r w:rsidRPr="00A42C4F">
        <w:rPr>
          <w:sz w:val="24"/>
          <w:szCs w:val="24"/>
        </w:rPr>
        <w:t>т</w:t>
      </w:r>
      <w:r w:rsidRPr="00A42C4F">
        <w:rPr>
          <w:sz w:val="24"/>
          <w:szCs w:val="24"/>
        </w:rPr>
        <w:t>ственных исполнителей (рабочая группа);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проведение  внутриучрежденческого контроля;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мониторинг  и анализ реализации мероприятий программы; 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составление плана корректирующих действий, отслеживание результатов;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отчет о выполненной работе</w:t>
      </w:r>
    </w:p>
    <w:p w:rsidR="00A42C4F" w:rsidRP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>Контроль  выполнения программы осуществляет директор – А.Н.Шульц.</w:t>
      </w:r>
    </w:p>
    <w:p w:rsidR="00A42C4F" w:rsidRDefault="00A42C4F" w:rsidP="00A42C4F">
      <w:pPr>
        <w:jc w:val="both"/>
        <w:rPr>
          <w:sz w:val="24"/>
          <w:szCs w:val="24"/>
        </w:rPr>
      </w:pPr>
      <w:r w:rsidRPr="00A42C4F">
        <w:rPr>
          <w:sz w:val="24"/>
          <w:szCs w:val="24"/>
        </w:rPr>
        <w:t xml:space="preserve">Контроль  механизма реализации программы осуществляет представитель руководства по качеству – </w:t>
      </w:r>
      <w:proofErr w:type="spellStart"/>
      <w:r w:rsidRPr="00A42C4F">
        <w:rPr>
          <w:sz w:val="24"/>
          <w:szCs w:val="24"/>
        </w:rPr>
        <w:t>Е.В.Масютина</w:t>
      </w:r>
      <w:proofErr w:type="spellEnd"/>
      <w:r w:rsidRPr="00A42C4F">
        <w:rPr>
          <w:sz w:val="24"/>
          <w:szCs w:val="24"/>
        </w:rPr>
        <w:t>.</w:t>
      </w:r>
    </w:p>
    <w:p w:rsidR="00A42C4F" w:rsidRPr="00B5602D" w:rsidRDefault="00A42C4F" w:rsidP="00BA3449">
      <w:pPr>
        <w:jc w:val="both"/>
        <w:rPr>
          <w:sz w:val="24"/>
          <w:szCs w:val="24"/>
        </w:rPr>
      </w:pPr>
    </w:p>
    <w:p w:rsidR="00A26FC7" w:rsidRPr="00642571" w:rsidRDefault="00642571" w:rsidP="00F120A5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642571">
        <w:rPr>
          <w:b/>
          <w:bCs/>
          <w:sz w:val="24"/>
          <w:szCs w:val="24"/>
        </w:rPr>
        <w:t>3.</w:t>
      </w:r>
      <w:r w:rsidR="006004A7" w:rsidRPr="00642571">
        <w:rPr>
          <w:b/>
          <w:bCs/>
          <w:sz w:val="24"/>
          <w:szCs w:val="24"/>
        </w:rPr>
        <w:t>Основные направления реализации программы развития общежития</w:t>
      </w:r>
    </w:p>
    <w:p w:rsidR="0022286B" w:rsidRPr="00B5602D" w:rsidRDefault="0022286B" w:rsidP="006004A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tbl>
      <w:tblPr>
        <w:tblStyle w:val="af1"/>
        <w:tblW w:w="9574" w:type="dxa"/>
        <w:tblLayout w:type="fixed"/>
        <w:tblLook w:val="04A0" w:firstRow="1" w:lastRow="0" w:firstColumn="1" w:lastColumn="0" w:noHBand="0" w:noVBand="1"/>
      </w:tblPr>
      <w:tblGrid>
        <w:gridCol w:w="958"/>
        <w:gridCol w:w="2721"/>
        <w:gridCol w:w="113"/>
        <w:gridCol w:w="1134"/>
        <w:gridCol w:w="1420"/>
        <w:gridCol w:w="3228"/>
      </w:tblGrid>
      <w:tr w:rsidR="00F120A5" w:rsidRPr="00B5602D" w:rsidTr="0020631C">
        <w:tc>
          <w:tcPr>
            <w:tcW w:w="9574" w:type="dxa"/>
            <w:gridSpan w:val="6"/>
          </w:tcPr>
          <w:p w:rsidR="00F120A5" w:rsidRPr="00B5602D" w:rsidRDefault="00F120A5" w:rsidP="0020631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5602D">
              <w:rPr>
                <w:b/>
                <w:sz w:val="24"/>
                <w:szCs w:val="24"/>
              </w:rPr>
              <w:t>Задача 1. Развитие материально-технической базы общежитий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№ п/п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Мероприятие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Срок </w:t>
            </w:r>
          </w:p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выполн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ния</w:t>
            </w:r>
          </w:p>
        </w:tc>
        <w:tc>
          <w:tcPr>
            <w:tcW w:w="1420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proofErr w:type="gramStart"/>
            <w:r w:rsidRPr="00B5602D">
              <w:rPr>
                <w:sz w:val="24"/>
                <w:szCs w:val="24"/>
              </w:rPr>
              <w:t>Ответ-</w:t>
            </w:r>
            <w:proofErr w:type="spellStart"/>
            <w:r w:rsidRPr="00B5602D">
              <w:rPr>
                <w:sz w:val="24"/>
                <w:szCs w:val="24"/>
              </w:rPr>
              <w:t>ственный</w:t>
            </w:r>
            <w:proofErr w:type="spellEnd"/>
            <w:proofErr w:type="gramEnd"/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Ожидаемый результат</w:t>
            </w:r>
          </w:p>
        </w:tc>
      </w:tr>
      <w:tr w:rsidR="00F120A5" w:rsidRPr="00B5602D" w:rsidTr="0020631C">
        <w:tc>
          <w:tcPr>
            <w:tcW w:w="958" w:type="dxa"/>
          </w:tcPr>
          <w:p w:rsidR="00F120A5" w:rsidRPr="00B5602D" w:rsidRDefault="00F120A5" w:rsidP="00F120A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721" w:type="dxa"/>
          </w:tcPr>
          <w:p w:rsidR="00F120A5" w:rsidRPr="00B5602D" w:rsidRDefault="00F120A5" w:rsidP="00F120A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7" w:type="dxa"/>
            <w:gridSpan w:val="2"/>
          </w:tcPr>
          <w:p w:rsidR="00F120A5" w:rsidRPr="00B5602D" w:rsidRDefault="00F120A5" w:rsidP="00F120A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F120A5" w:rsidRPr="00B5602D" w:rsidRDefault="00F120A5" w:rsidP="00F120A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F120A5" w:rsidRPr="00B5602D" w:rsidRDefault="00F120A5" w:rsidP="00F120A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120A5" w:rsidRPr="00B5602D" w:rsidTr="0020631C">
        <w:tc>
          <w:tcPr>
            <w:tcW w:w="9574" w:type="dxa"/>
            <w:gridSpan w:val="6"/>
          </w:tcPr>
          <w:p w:rsidR="00F120A5" w:rsidRPr="00B5602D" w:rsidRDefault="00F120A5" w:rsidP="0020631C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B5602D">
              <w:rPr>
                <w:b/>
                <w:bCs/>
                <w:sz w:val="24"/>
                <w:szCs w:val="24"/>
              </w:rPr>
              <w:t>Мероприятие 1. Развитие и содержание имущественного комплекса общежитий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F120A5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1.1.1</w:t>
            </w:r>
          </w:p>
        </w:tc>
        <w:tc>
          <w:tcPr>
            <w:tcW w:w="2721" w:type="dxa"/>
          </w:tcPr>
          <w:p w:rsidR="0022286B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Замена освещения в жилых комнатах  на светодиодные лампы</w:t>
            </w:r>
          </w:p>
          <w:p w:rsidR="00FD64FC" w:rsidRPr="00B5602D" w:rsidRDefault="00FD64FC" w:rsidP="0022286B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Казанин</w:t>
            </w:r>
            <w:proofErr w:type="spellEnd"/>
            <w:r>
              <w:rPr>
                <w:sz w:val="24"/>
                <w:szCs w:val="24"/>
              </w:rPr>
              <w:t xml:space="preserve"> Н.Ф. -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женер энергетик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осв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 xml:space="preserve">щенности в </w:t>
            </w:r>
            <w:proofErr w:type="gramStart"/>
            <w:r w:rsidRPr="00B5602D">
              <w:rPr>
                <w:sz w:val="24"/>
                <w:szCs w:val="24"/>
              </w:rPr>
              <w:t>жилых</w:t>
            </w:r>
            <w:proofErr w:type="gramEnd"/>
            <w:r w:rsidRPr="00B5602D">
              <w:rPr>
                <w:sz w:val="24"/>
                <w:szCs w:val="24"/>
              </w:rPr>
              <w:t xml:space="preserve"> комн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тах</w:t>
            </w:r>
            <w:r w:rsidR="00F120A5">
              <w:rPr>
                <w:sz w:val="24"/>
                <w:szCs w:val="24"/>
              </w:rPr>
              <w:t>до нормативного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F120A5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1.1.2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Текущий ремонт жилых комнат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</w:t>
            </w:r>
          </w:p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2019 г.г.</w:t>
            </w:r>
          </w:p>
        </w:tc>
        <w:tc>
          <w:tcPr>
            <w:tcW w:w="1420" w:type="dxa"/>
          </w:tcPr>
          <w:p w:rsidR="0022286B" w:rsidRPr="00B5602D" w:rsidRDefault="0022286B" w:rsidP="007D52C1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 w:rsidR="007D52C1">
              <w:rPr>
                <w:sz w:val="24"/>
                <w:szCs w:val="24"/>
              </w:rPr>
              <w:t>- нач. общего о</w:t>
            </w:r>
            <w:r w:rsidR="007D52C1">
              <w:rPr>
                <w:sz w:val="24"/>
                <w:szCs w:val="24"/>
              </w:rPr>
              <w:t>т</w:t>
            </w:r>
            <w:r w:rsidR="007D52C1"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эксплуатацио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ной надежности, приведение в соответствие с требован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ями санитарных норм</w:t>
            </w:r>
          </w:p>
        </w:tc>
      </w:tr>
      <w:tr w:rsidR="00FD64FC" w:rsidRPr="00B5602D" w:rsidTr="0020631C">
        <w:tc>
          <w:tcPr>
            <w:tcW w:w="958" w:type="dxa"/>
          </w:tcPr>
          <w:p w:rsidR="00FD64FC" w:rsidRPr="00B5602D" w:rsidRDefault="00FD64FC" w:rsidP="00FD64F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21" w:type="dxa"/>
          </w:tcPr>
          <w:p w:rsidR="00FD64FC" w:rsidRPr="00B5602D" w:rsidRDefault="00FD64FC" w:rsidP="00FD64F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7" w:type="dxa"/>
            <w:gridSpan w:val="2"/>
          </w:tcPr>
          <w:p w:rsidR="00FD64FC" w:rsidRPr="00B5602D" w:rsidRDefault="00FD64FC" w:rsidP="00FD64F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FD64FC" w:rsidRPr="00B5602D" w:rsidRDefault="00FD64FC" w:rsidP="00FD64F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FD64FC" w:rsidRPr="00B5602D" w:rsidRDefault="00FD64FC" w:rsidP="00FD64F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F120A5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1.1.3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Текущий ремонт мест общего пользования (кухонь, умывальных комнат, туалетов, кор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доров)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</w:t>
            </w:r>
          </w:p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2019 г.г.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Приведение в соответствие с требованиями санитарных норм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F120A5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1.1.4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Демонтаж и монтаж напольной плитки в к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ридорах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эксплуатацио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ной надежности, приведение в соответствие с требован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ями санитарных норм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F120A5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1.1.5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Текущий ремонт вну</w:t>
            </w:r>
            <w:r w:rsidRPr="00B5602D">
              <w:rPr>
                <w:sz w:val="24"/>
                <w:szCs w:val="24"/>
              </w:rPr>
              <w:t>т</w:t>
            </w:r>
            <w:r w:rsidRPr="00B5602D">
              <w:rPr>
                <w:sz w:val="24"/>
                <w:szCs w:val="24"/>
              </w:rPr>
              <w:t>ренних инженерных с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стем водоснабжения и канализации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2017-2019г</w:t>
            </w:r>
            <w:proofErr w:type="gramStart"/>
            <w:r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эксплуатацио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ной надежности, предотвр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щение аварийных ситуаций</w:t>
            </w:r>
          </w:p>
        </w:tc>
      </w:tr>
      <w:tr w:rsidR="00FD64FC" w:rsidRPr="00B5602D" w:rsidTr="0020631C">
        <w:tc>
          <w:tcPr>
            <w:tcW w:w="9574" w:type="dxa"/>
            <w:gridSpan w:val="6"/>
          </w:tcPr>
          <w:p w:rsidR="00FD64FC" w:rsidRPr="00B5602D" w:rsidRDefault="00FD64FC" w:rsidP="0020631C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B5602D">
              <w:rPr>
                <w:b/>
                <w:bCs/>
                <w:sz w:val="24"/>
                <w:szCs w:val="24"/>
              </w:rPr>
              <w:t>Мероприятие</w:t>
            </w:r>
            <w:r w:rsidRPr="00B5602D">
              <w:rPr>
                <w:b/>
                <w:sz w:val="24"/>
                <w:szCs w:val="24"/>
              </w:rPr>
              <w:t xml:space="preserve"> 2. Повышение </w:t>
            </w:r>
            <w:proofErr w:type="spellStart"/>
            <w:r w:rsidRPr="00B5602D">
              <w:rPr>
                <w:b/>
                <w:sz w:val="24"/>
                <w:szCs w:val="24"/>
              </w:rPr>
              <w:t>энергоэффективности</w:t>
            </w:r>
            <w:proofErr w:type="spellEnd"/>
            <w:r w:rsidRPr="00B5602D">
              <w:rPr>
                <w:b/>
                <w:sz w:val="24"/>
                <w:szCs w:val="24"/>
              </w:rPr>
              <w:t xml:space="preserve"> здания общежития, снижение </w:t>
            </w:r>
            <w:proofErr w:type="spellStart"/>
            <w:r w:rsidRPr="00B5602D">
              <w:rPr>
                <w:b/>
                <w:sz w:val="24"/>
                <w:szCs w:val="24"/>
              </w:rPr>
              <w:t>энерго</w:t>
            </w:r>
            <w:proofErr w:type="spellEnd"/>
            <w:r w:rsidRPr="00B5602D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B5602D">
              <w:rPr>
                <w:b/>
                <w:sz w:val="24"/>
                <w:szCs w:val="24"/>
              </w:rPr>
              <w:t>ресурсопотребления</w:t>
            </w:r>
            <w:proofErr w:type="spellEnd"/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1.2.1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Реализация программы энергосбережения  (концепции) ресурс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сбережения и энерг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сбережения по 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тию (ям)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B5602D">
              <w:rPr>
                <w:sz w:val="24"/>
                <w:szCs w:val="24"/>
              </w:rPr>
              <w:t>Соглас</w:t>
            </w:r>
            <w:proofErr w:type="spellEnd"/>
            <w:r w:rsidRPr="00B5602D">
              <w:rPr>
                <w:sz w:val="24"/>
                <w:szCs w:val="24"/>
              </w:rPr>
              <w:t>-но</w:t>
            </w:r>
            <w:proofErr w:type="gramEnd"/>
            <w:r w:rsidRPr="00B5602D">
              <w:rPr>
                <w:sz w:val="24"/>
                <w:szCs w:val="24"/>
              </w:rPr>
              <w:t xml:space="preserve"> ср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кам, ус-</w:t>
            </w:r>
            <w:proofErr w:type="spellStart"/>
            <w:r w:rsidRPr="00B5602D">
              <w:rPr>
                <w:sz w:val="24"/>
                <w:szCs w:val="24"/>
              </w:rPr>
              <w:t>танов</w:t>
            </w:r>
            <w:proofErr w:type="spellEnd"/>
            <w:r w:rsidRPr="00B5602D">
              <w:rPr>
                <w:sz w:val="24"/>
                <w:szCs w:val="24"/>
              </w:rPr>
              <w:t xml:space="preserve">-ленным  </w:t>
            </w:r>
            <w:r w:rsidR="00FD64FC">
              <w:rPr>
                <w:sz w:val="24"/>
                <w:szCs w:val="24"/>
              </w:rPr>
              <w:t xml:space="preserve">и </w:t>
            </w:r>
            <w:r w:rsidRPr="00B5602D">
              <w:rPr>
                <w:sz w:val="24"/>
                <w:szCs w:val="24"/>
              </w:rPr>
              <w:t>утве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жденным програ</w:t>
            </w:r>
            <w:r w:rsidRPr="00B5602D">
              <w:rPr>
                <w:sz w:val="24"/>
                <w:szCs w:val="24"/>
              </w:rPr>
              <w:t>м</w:t>
            </w:r>
            <w:r w:rsidRPr="00B5602D">
              <w:rPr>
                <w:sz w:val="24"/>
                <w:szCs w:val="24"/>
              </w:rPr>
              <w:t>мой</w:t>
            </w:r>
          </w:p>
        </w:tc>
        <w:tc>
          <w:tcPr>
            <w:tcW w:w="1420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proofErr w:type="spellStart"/>
            <w:r w:rsidRPr="00B5602D">
              <w:rPr>
                <w:sz w:val="24"/>
                <w:szCs w:val="24"/>
              </w:rPr>
              <w:t>Казанин</w:t>
            </w:r>
            <w:proofErr w:type="spellEnd"/>
            <w:r w:rsidRPr="00B5602D">
              <w:rPr>
                <w:sz w:val="24"/>
                <w:szCs w:val="24"/>
              </w:rPr>
              <w:t xml:space="preserve"> Н.Ф. </w:t>
            </w:r>
            <w:r w:rsidR="007D52C1">
              <w:rPr>
                <w:sz w:val="24"/>
                <w:szCs w:val="24"/>
              </w:rPr>
              <w:t>- и</w:t>
            </w:r>
            <w:r w:rsidR="007D52C1">
              <w:rPr>
                <w:sz w:val="24"/>
                <w:szCs w:val="24"/>
              </w:rPr>
              <w:t>н</w:t>
            </w:r>
            <w:r w:rsidR="007D52C1">
              <w:rPr>
                <w:sz w:val="24"/>
                <w:szCs w:val="24"/>
              </w:rPr>
              <w:t>женер энергетик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энергетической эффективности зданий, сн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жение потерь при передаче и потреблении ресурсов, уменьшение потребления энергоресурсов</w:t>
            </w:r>
          </w:p>
        </w:tc>
      </w:tr>
      <w:tr w:rsidR="00FD64FC" w:rsidRPr="00B5602D" w:rsidTr="0020631C">
        <w:tc>
          <w:tcPr>
            <w:tcW w:w="9574" w:type="dxa"/>
            <w:gridSpan w:val="6"/>
          </w:tcPr>
          <w:p w:rsidR="00FD64FC" w:rsidRPr="00B5602D" w:rsidRDefault="00FD64FC" w:rsidP="0020631C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B5602D">
              <w:rPr>
                <w:b/>
                <w:bCs/>
                <w:sz w:val="24"/>
                <w:szCs w:val="24"/>
              </w:rPr>
              <w:t>Мероприятие</w:t>
            </w:r>
            <w:r w:rsidRPr="00B5602D">
              <w:rPr>
                <w:b/>
                <w:sz w:val="24"/>
                <w:szCs w:val="24"/>
              </w:rPr>
              <w:t xml:space="preserve"> 3. Благоустройство территории общежитий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FD64FC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1.3.1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Текущий ремонт цоколя  зданий общежития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Обеспечение целости цок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ля, исключение разрушения целостности стен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FD64FC" w:rsidP="0022286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1.3.2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Благоустройство учас</w:t>
            </w:r>
            <w:r w:rsidRPr="00B5602D">
              <w:rPr>
                <w:sz w:val="24"/>
                <w:szCs w:val="24"/>
              </w:rPr>
              <w:t>т</w:t>
            </w:r>
            <w:r w:rsidRPr="00B5602D">
              <w:rPr>
                <w:sz w:val="24"/>
                <w:szCs w:val="24"/>
              </w:rPr>
              <w:t xml:space="preserve">ка территории 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2017-2019г</w:t>
            </w:r>
            <w:proofErr w:type="gramStart"/>
            <w:r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Pr="00B5602D" w:rsidRDefault="0022286B" w:rsidP="007D52C1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Кузнецов С.Н.</w:t>
            </w:r>
            <w:r w:rsidR="007D52C1">
              <w:rPr>
                <w:sz w:val="24"/>
                <w:szCs w:val="24"/>
              </w:rPr>
              <w:t xml:space="preserve"> – зам. директора по </w:t>
            </w:r>
            <w:proofErr w:type="gramStart"/>
            <w:r w:rsidR="007D52C1">
              <w:rPr>
                <w:sz w:val="24"/>
                <w:szCs w:val="24"/>
              </w:rPr>
              <w:t>УПР</w:t>
            </w:r>
            <w:proofErr w:type="gramEnd"/>
            <w:r w:rsidRPr="00B5602D">
              <w:rPr>
                <w:sz w:val="24"/>
                <w:szCs w:val="24"/>
              </w:rPr>
              <w:t>, Полякова О.В.</w:t>
            </w:r>
            <w:r w:rsidR="007D52C1">
              <w:rPr>
                <w:sz w:val="24"/>
                <w:szCs w:val="24"/>
              </w:rPr>
              <w:t>-зав. общ..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Создание благоприятных эстетических условий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FD64FC" w:rsidP="0022286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1.3.3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Устройство цветников и газонов на прилега</w:t>
            </w:r>
            <w:r w:rsidRPr="00B5602D">
              <w:rPr>
                <w:sz w:val="24"/>
                <w:szCs w:val="24"/>
              </w:rPr>
              <w:t>ю</w:t>
            </w:r>
            <w:r w:rsidRPr="00B5602D">
              <w:rPr>
                <w:sz w:val="24"/>
                <w:szCs w:val="24"/>
              </w:rPr>
              <w:t>щей к общежитиям те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ритории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2017-2019г</w:t>
            </w:r>
            <w:proofErr w:type="gramStart"/>
            <w:r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  <w:p w:rsidR="007D52C1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Создание благоприятных эстетических условий</w:t>
            </w:r>
          </w:p>
        </w:tc>
      </w:tr>
      <w:tr w:rsidR="007D52C1" w:rsidRPr="00B5602D" w:rsidTr="0020631C">
        <w:tc>
          <w:tcPr>
            <w:tcW w:w="958" w:type="dxa"/>
          </w:tcPr>
          <w:p w:rsidR="007D52C1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21" w:type="dxa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7" w:type="dxa"/>
            <w:gridSpan w:val="2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D64FC" w:rsidRPr="00B5602D" w:rsidTr="0020631C">
        <w:tc>
          <w:tcPr>
            <w:tcW w:w="9574" w:type="dxa"/>
            <w:gridSpan w:val="6"/>
          </w:tcPr>
          <w:p w:rsidR="00FD64FC" w:rsidRPr="00B5602D" w:rsidRDefault="00FD64FC" w:rsidP="0020631C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B5602D">
              <w:rPr>
                <w:b/>
                <w:bCs/>
                <w:sz w:val="24"/>
                <w:szCs w:val="24"/>
              </w:rPr>
              <w:t>Мероприятие</w:t>
            </w:r>
            <w:r w:rsidRPr="00B5602D">
              <w:rPr>
                <w:b/>
                <w:sz w:val="24"/>
                <w:szCs w:val="24"/>
              </w:rPr>
              <w:t xml:space="preserve"> 4. Материально-техническое обеспечение общежитий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FD64FC" w:rsidP="0022286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Частичная замена  мя</w:t>
            </w:r>
            <w:r w:rsidRPr="00B5602D">
              <w:rPr>
                <w:sz w:val="24"/>
                <w:szCs w:val="24"/>
              </w:rPr>
              <w:t>г</w:t>
            </w:r>
            <w:r w:rsidRPr="00B5602D">
              <w:rPr>
                <w:sz w:val="24"/>
                <w:szCs w:val="24"/>
              </w:rPr>
              <w:t>кого постельного и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вентаря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2017-2019г</w:t>
            </w:r>
            <w:proofErr w:type="gramStart"/>
            <w:r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Приведение в соответствие с санитарными нормами, с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здание комфортных условий проживания</w:t>
            </w:r>
          </w:p>
        </w:tc>
      </w:tr>
      <w:tr w:rsidR="00FD64FC" w:rsidRPr="00B5602D" w:rsidTr="0020631C">
        <w:tc>
          <w:tcPr>
            <w:tcW w:w="9574" w:type="dxa"/>
            <w:gridSpan w:val="6"/>
          </w:tcPr>
          <w:p w:rsidR="00FD64FC" w:rsidRPr="00B5602D" w:rsidRDefault="00FD64FC" w:rsidP="0022286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З</w:t>
            </w:r>
            <w:r w:rsidRPr="00B5602D">
              <w:rPr>
                <w:b/>
                <w:color w:val="000000" w:themeColor="text1"/>
                <w:sz w:val="24"/>
                <w:szCs w:val="24"/>
              </w:rPr>
              <w:t>адача 2. Повышение уровня безопасности студентов, проживающих в общежитии</w:t>
            </w:r>
          </w:p>
        </w:tc>
      </w:tr>
      <w:tr w:rsidR="00FD64FC" w:rsidRPr="00B5602D" w:rsidTr="0020631C">
        <w:tc>
          <w:tcPr>
            <w:tcW w:w="9574" w:type="dxa"/>
            <w:gridSpan w:val="6"/>
          </w:tcPr>
          <w:p w:rsidR="00FD64FC" w:rsidRPr="00B5602D" w:rsidRDefault="00FD64FC" w:rsidP="0020631C">
            <w:pPr>
              <w:spacing w:after="160" w:line="259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5602D">
              <w:rPr>
                <w:b/>
                <w:color w:val="000000" w:themeColor="text1"/>
                <w:sz w:val="24"/>
                <w:szCs w:val="24"/>
              </w:rPr>
              <w:t>Мероприятие 1. Повышение уровня пожарной безопасности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2.1.1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Огнезащитная обрабо</w:t>
            </w:r>
            <w:r w:rsidRPr="00B5602D">
              <w:rPr>
                <w:sz w:val="24"/>
                <w:szCs w:val="24"/>
              </w:rPr>
              <w:t>т</w:t>
            </w:r>
            <w:r w:rsidRPr="00B5602D">
              <w:rPr>
                <w:sz w:val="24"/>
                <w:szCs w:val="24"/>
              </w:rPr>
              <w:t>ка деревянных ко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струкций крыши в о</w:t>
            </w:r>
            <w:r w:rsidRPr="00B5602D">
              <w:rPr>
                <w:sz w:val="24"/>
                <w:szCs w:val="24"/>
              </w:rPr>
              <w:t>б</w:t>
            </w:r>
            <w:r w:rsidRPr="00B5602D">
              <w:rPr>
                <w:sz w:val="24"/>
                <w:szCs w:val="24"/>
              </w:rPr>
              <w:t>щежитии №1 и №2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пожа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ной безопасности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2.1.2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Ремонт эвакуационных выходов  в общежитиях №1 и №2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Фоменко А.П.</w:t>
            </w:r>
            <w:r>
              <w:rPr>
                <w:sz w:val="24"/>
                <w:szCs w:val="24"/>
              </w:rPr>
              <w:t>- нач. общего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дела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пожа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ной безопасности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2.1.3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Проведение учебных тренировок по эваку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ции при возникновении чрезвычайных ситуаций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2017-2019г</w:t>
            </w:r>
            <w:proofErr w:type="gramStart"/>
            <w:r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Pr="00B5602D" w:rsidRDefault="0022286B" w:rsidP="007D52C1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Цыганок В.С.</w:t>
            </w:r>
            <w:r w:rsidR="007D52C1">
              <w:rPr>
                <w:sz w:val="24"/>
                <w:szCs w:val="24"/>
              </w:rPr>
              <w:t xml:space="preserve"> - и</w:t>
            </w:r>
            <w:r w:rsidR="007D52C1">
              <w:rPr>
                <w:sz w:val="24"/>
                <w:szCs w:val="24"/>
              </w:rPr>
              <w:t>н</w:t>
            </w:r>
            <w:r w:rsidR="007D52C1">
              <w:rPr>
                <w:sz w:val="24"/>
                <w:szCs w:val="24"/>
              </w:rPr>
              <w:t>женер ОТ и ТБ</w:t>
            </w:r>
          </w:p>
        </w:tc>
        <w:tc>
          <w:tcPr>
            <w:tcW w:w="3228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практи</w:t>
            </w:r>
            <w:r w:rsidR="0022286B" w:rsidRPr="00B5602D">
              <w:rPr>
                <w:sz w:val="24"/>
                <w:szCs w:val="24"/>
              </w:rPr>
              <w:t>ческих навыков по эвакуации в эк</w:t>
            </w:r>
            <w:r w:rsidR="0022286B" w:rsidRPr="00B5602D">
              <w:rPr>
                <w:sz w:val="24"/>
                <w:szCs w:val="24"/>
              </w:rPr>
              <w:t>с</w:t>
            </w:r>
            <w:r w:rsidR="0022286B" w:rsidRPr="00B5602D">
              <w:rPr>
                <w:sz w:val="24"/>
                <w:szCs w:val="24"/>
              </w:rPr>
              <w:t>тренных ситуациях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2.1.4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Замена огнетушителей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2018г.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 Цыганок В.С.</w:t>
            </w:r>
            <w:r>
              <w:rPr>
                <w:sz w:val="24"/>
                <w:szCs w:val="24"/>
              </w:rPr>
              <w:t xml:space="preserve"> -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женер ОТ и ТБ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пожа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 xml:space="preserve">ной безопасности 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2.1.5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Подключение пожарной сигнализации к це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тральному пульту 01 поджаркой охраны с дублированием сигнала (общежитие №2)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2017-2018г</w:t>
            </w:r>
            <w:proofErr w:type="gramStart"/>
            <w:r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Цыганок В.С.</w:t>
            </w:r>
            <w:r>
              <w:rPr>
                <w:sz w:val="24"/>
                <w:szCs w:val="24"/>
              </w:rPr>
              <w:t xml:space="preserve"> -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женер ОТ и ТБ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пожа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 xml:space="preserve">ной безопасности 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lastRenderedPageBreak/>
              <w:t>2.1.6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Комиссионная проверка состояния жилых ко</w:t>
            </w:r>
            <w:r w:rsidRPr="00B5602D">
              <w:rPr>
                <w:sz w:val="24"/>
                <w:szCs w:val="24"/>
              </w:rPr>
              <w:t>м</w:t>
            </w:r>
            <w:r w:rsidRPr="00B5602D">
              <w:rPr>
                <w:sz w:val="24"/>
                <w:szCs w:val="24"/>
              </w:rPr>
              <w:t>нат и мест общего пол</w:t>
            </w:r>
            <w:r w:rsidRPr="00B5602D">
              <w:rPr>
                <w:sz w:val="24"/>
                <w:szCs w:val="24"/>
              </w:rPr>
              <w:t>ь</w:t>
            </w:r>
            <w:r w:rsidRPr="00B5602D">
              <w:rPr>
                <w:sz w:val="24"/>
                <w:szCs w:val="24"/>
              </w:rPr>
              <w:t>зования на соответствие требованиям пожарной безопасности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2017-2019г</w:t>
            </w:r>
            <w:proofErr w:type="gramStart"/>
            <w:r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Цыганок В.С.</w:t>
            </w:r>
            <w:r>
              <w:rPr>
                <w:sz w:val="24"/>
                <w:szCs w:val="24"/>
              </w:rPr>
              <w:t xml:space="preserve"> -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женер ОТ и ТБ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пожа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ной безопасности</w:t>
            </w:r>
          </w:p>
        </w:tc>
      </w:tr>
      <w:tr w:rsidR="0020631C" w:rsidRPr="00B5602D" w:rsidTr="000834B4">
        <w:tc>
          <w:tcPr>
            <w:tcW w:w="9574" w:type="dxa"/>
            <w:gridSpan w:val="6"/>
          </w:tcPr>
          <w:p w:rsidR="0020631C" w:rsidRPr="00B5602D" w:rsidRDefault="0020631C" w:rsidP="0022286B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B5602D">
              <w:rPr>
                <w:b/>
                <w:sz w:val="24"/>
                <w:szCs w:val="24"/>
              </w:rPr>
              <w:t>Мероприятие 2. Повышение уровня антитеррористической безопасности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2.2.1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Частичная замена с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стемы видеонаблюд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ния в здании 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тия</w:t>
            </w:r>
          </w:p>
        </w:tc>
        <w:tc>
          <w:tcPr>
            <w:tcW w:w="1247" w:type="dxa"/>
            <w:gridSpan w:val="2"/>
          </w:tcPr>
          <w:p w:rsidR="0022286B" w:rsidRPr="00B5602D" w:rsidRDefault="00FD64FC" w:rsidP="0022286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</w:t>
            </w:r>
            <w:r w:rsidR="0022286B" w:rsidRPr="00B5602D">
              <w:rPr>
                <w:sz w:val="24"/>
                <w:szCs w:val="24"/>
              </w:rPr>
              <w:t>2019г</w:t>
            </w:r>
            <w:proofErr w:type="gramStart"/>
            <w:r w:rsidR="0022286B" w:rsidRPr="00B5602D">
              <w:rPr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Цыганок В.С.</w:t>
            </w:r>
            <w:r>
              <w:rPr>
                <w:sz w:val="24"/>
                <w:szCs w:val="24"/>
              </w:rPr>
              <w:t xml:space="preserve"> -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женер ОТ и ТБ</w:t>
            </w:r>
          </w:p>
        </w:tc>
        <w:tc>
          <w:tcPr>
            <w:tcW w:w="3228" w:type="dxa"/>
          </w:tcPr>
          <w:p w:rsidR="0022286B" w:rsidRPr="00B5602D" w:rsidRDefault="0022286B" w:rsidP="007D52C1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антите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рористической    безопасн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сти, обеспечение операти</w:t>
            </w:r>
            <w:r w:rsidRPr="00B5602D">
              <w:rPr>
                <w:sz w:val="24"/>
                <w:szCs w:val="24"/>
              </w:rPr>
              <w:t>в</w:t>
            </w:r>
            <w:r w:rsidRPr="00B5602D">
              <w:rPr>
                <w:sz w:val="24"/>
                <w:szCs w:val="24"/>
              </w:rPr>
              <w:t>ного контроля за соблюд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нием обществ</w:t>
            </w:r>
            <w:proofErr w:type="gramStart"/>
            <w:r w:rsidR="007D52C1">
              <w:rPr>
                <w:sz w:val="24"/>
                <w:szCs w:val="24"/>
              </w:rPr>
              <w:t>.</w:t>
            </w:r>
            <w:r w:rsidRPr="00B5602D">
              <w:rPr>
                <w:sz w:val="24"/>
                <w:szCs w:val="24"/>
              </w:rPr>
              <w:t>п</w:t>
            </w:r>
            <w:proofErr w:type="gramEnd"/>
            <w:r w:rsidRPr="00B5602D">
              <w:rPr>
                <w:sz w:val="24"/>
                <w:szCs w:val="24"/>
              </w:rPr>
              <w:t>орядка</w:t>
            </w:r>
          </w:p>
        </w:tc>
      </w:tr>
      <w:tr w:rsidR="007D52C1" w:rsidRPr="00B5602D" w:rsidTr="0020631C">
        <w:tc>
          <w:tcPr>
            <w:tcW w:w="958" w:type="dxa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21" w:type="dxa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7" w:type="dxa"/>
            <w:gridSpan w:val="2"/>
          </w:tcPr>
          <w:p w:rsidR="007D52C1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7D52C1" w:rsidRPr="00B5602D" w:rsidRDefault="007D52C1" w:rsidP="007D52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2.2.3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Обновление наглядных материалов по антите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рористической безопа</w:t>
            </w:r>
            <w:r w:rsidRPr="00B5602D">
              <w:rPr>
                <w:sz w:val="24"/>
                <w:szCs w:val="24"/>
              </w:rPr>
              <w:t>с</w:t>
            </w:r>
            <w:r w:rsidRPr="00B5602D">
              <w:rPr>
                <w:sz w:val="24"/>
                <w:szCs w:val="24"/>
              </w:rPr>
              <w:t>ности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</w:t>
            </w:r>
          </w:p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2019г.г.</w:t>
            </w:r>
          </w:p>
        </w:tc>
        <w:tc>
          <w:tcPr>
            <w:tcW w:w="1420" w:type="dxa"/>
          </w:tcPr>
          <w:p w:rsidR="0022286B" w:rsidRPr="00B5602D" w:rsidRDefault="007D52C1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Цыганок В.С.</w:t>
            </w:r>
            <w:r>
              <w:rPr>
                <w:sz w:val="24"/>
                <w:szCs w:val="24"/>
              </w:rPr>
              <w:t xml:space="preserve"> -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женер ОТ и ТБ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информирова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ности студентов по вопросам обеспечения антитеррор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стической безопасности</w:t>
            </w:r>
          </w:p>
        </w:tc>
      </w:tr>
      <w:tr w:rsidR="0022286B" w:rsidRPr="00B5602D" w:rsidTr="0020631C">
        <w:tc>
          <w:tcPr>
            <w:tcW w:w="95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2.2.4</w:t>
            </w:r>
          </w:p>
        </w:tc>
        <w:tc>
          <w:tcPr>
            <w:tcW w:w="2721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Обеспечение пропус</w:t>
            </w:r>
            <w:r w:rsidRPr="00B5602D">
              <w:rPr>
                <w:sz w:val="24"/>
                <w:szCs w:val="24"/>
              </w:rPr>
              <w:t>к</w:t>
            </w:r>
            <w:r w:rsidRPr="00B5602D">
              <w:rPr>
                <w:sz w:val="24"/>
                <w:szCs w:val="24"/>
              </w:rPr>
              <w:t>ного контроля</w:t>
            </w:r>
          </w:p>
        </w:tc>
        <w:tc>
          <w:tcPr>
            <w:tcW w:w="1247" w:type="dxa"/>
            <w:gridSpan w:val="2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2017-2019г.г.</w:t>
            </w:r>
          </w:p>
        </w:tc>
        <w:tc>
          <w:tcPr>
            <w:tcW w:w="1420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Полякова О.В.</w:t>
            </w:r>
            <w:r w:rsidR="007D52C1">
              <w:rPr>
                <w:sz w:val="24"/>
                <w:szCs w:val="24"/>
              </w:rPr>
              <w:t xml:space="preserve"> –зав. общежит</w:t>
            </w:r>
            <w:r w:rsidR="007D52C1">
              <w:rPr>
                <w:sz w:val="24"/>
                <w:szCs w:val="24"/>
              </w:rPr>
              <w:t>и</w:t>
            </w:r>
            <w:r w:rsidR="007D52C1">
              <w:rPr>
                <w:sz w:val="24"/>
                <w:szCs w:val="24"/>
              </w:rPr>
              <w:t>ями</w:t>
            </w:r>
          </w:p>
        </w:tc>
        <w:tc>
          <w:tcPr>
            <w:tcW w:w="3228" w:type="dxa"/>
          </w:tcPr>
          <w:p w:rsidR="0022286B" w:rsidRPr="00B5602D" w:rsidRDefault="0022286B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уровня антите</w:t>
            </w:r>
            <w:r w:rsidRPr="00B5602D">
              <w:rPr>
                <w:sz w:val="24"/>
                <w:szCs w:val="24"/>
              </w:rPr>
              <w:t>р</w:t>
            </w:r>
            <w:r w:rsidRPr="00B5602D">
              <w:rPr>
                <w:sz w:val="24"/>
                <w:szCs w:val="24"/>
              </w:rPr>
              <w:t>рористической   безопасн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сти и обеспечение соблюд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ния общественного порядка</w:t>
            </w:r>
          </w:p>
        </w:tc>
      </w:tr>
      <w:tr w:rsidR="0020631C" w:rsidRPr="00B5602D" w:rsidTr="000834B4">
        <w:tc>
          <w:tcPr>
            <w:tcW w:w="957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0631C" w:rsidRPr="00B5602D" w:rsidRDefault="0020631C" w:rsidP="0022286B">
            <w:pPr>
              <w:spacing w:after="160" w:line="259" w:lineRule="auto"/>
              <w:rPr>
                <w:sz w:val="24"/>
                <w:szCs w:val="24"/>
              </w:rPr>
            </w:pPr>
            <w:r w:rsidRPr="0020631C">
              <w:rPr>
                <w:b/>
                <w:sz w:val="24"/>
                <w:szCs w:val="24"/>
              </w:rPr>
              <w:t xml:space="preserve">Задача 3. </w:t>
            </w:r>
            <w:proofErr w:type="gramStart"/>
            <w:r w:rsidRPr="0020631C">
              <w:rPr>
                <w:b/>
                <w:sz w:val="24"/>
                <w:szCs w:val="24"/>
              </w:rPr>
              <w:t>Формирование качественно новой социальной воспитывающей среды в общежитиях в том числе: создание условий для проявления инициативности студе</w:t>
            </w:r>
            <w:r w:rsidRPr="0020631C">
              <w:rPr>
                <w:b/>
                <w:sz w:val="24"/>
                <w:szCs w:val="24"/>
              </w:rPr>
              <w:t>н</w:t>
            </w:r>
            <w:r w:rsidRPr="0020631C">
              <w:rPr>
                <w:b/>
                <w:sz w:val="24"/>
                <w:szCs w:val="24"/>
              </w:rPr>
              <w:t>тов в вопросах улучшения условий быта и отдыха в общежитиях; развитие здорового образа жизни посредством привлечения студентов общежитий к занятиям физкул</w:t>
            </w:r>
            <w:r w:rsidRPr="0020631C">
              <w:rPr>
                <w:b/>
                <w:sz w:val="24"/>
                <w:szCs w:val="24"/>
              </w:rPr>
              <w:t>ь</w:t>
            </w:r>
            <w:r w:rsidRPr="0020631C">
              <w:rPr>
                <w:b/>
                <w:sz w:val="24"/>
                <w:szCs w:val="24"/>
              </w:rPr>
              <w:t>турой и спортом, пропаганды здорового образа жизни, профилактики вредных пр</w:t>
            </w:r>
            <w:r w:rsidRPr="0020631C">
              <w:rPr>
                <w:b/>
                <w:sz w:val="24"/>
                <w:szCs w:val="24"/>
              </w:rPr>
              <w:t>и</w:t>
            </w:r>
            <w:r w:rsidRPr="0020631C">
              <w:rPr>
                <w:b/>
                <w:sz w:val="24"/>
                <w:szCs w:val="24"/>
              </w:rPr>
              <w:t>вычек и асоциальных проявлений в студенческой среде.</w:t>
            </w:r>
            <w:proofErr w:type="gramEnd"/>
            <w:r w:rsidRPr="0020631C">
              <w:rPr>
                <w:b/>
                <w:sz w:val="24"/>
                <w:szCs w:val="24"/>
              </w:rPr>
              <w:t xml:space="preserve"> Расширение социальной инфраструктуры общежитий, в том числе: посредством создания в общежитии мест для работы  социального педагога, педагога-психолога, мест для занятий физкульт</w:t>
            </w:r>
            <w:r w:rsidRPr="0020631C">
              <w:rPr>
                <w:b/>
                <w:sz w:val="24"/>
                <w:szCs w:val="24"/>
              </w:rPr>
              <w:t>у</w:t>
            </w:r>
            <w:r w:rsidRPr="0020631C">
              <w:rPr>
                <w:b/>
                <w:sz w:val="24"/>
                <w:szCs w:val="24"/>
              </w:rPr>
              <w:t>рой и спортом, комнат для отдыха и для занятий</w:t>
            </w:r>
          </w:p>
        </w:tc>
      </w:tr>
      <w:tr w:rsidR="0020631C" w:rsidRPr="00B5602D" w:rsidTr="000834B4">
        <w:tc>
          <w:tcPr>
            <w:tcW w:w="9574" w:type="dxa"/>
            <w:gridSpan w:val="6"/>
          </w:tcPr>
          <w:p w:rsidR="0020631C" w:rsidRPr="0020631C" w:rsidRDefault="0020631C" w:rsidP="0020631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0631C">
              <w:rPr>
                <w:b/>
                <w:sz w:val="24"/>
                <w:szCs w:val="24"/>
              </w:rPr>
              <w:t>Мероприятие 1. Обеспечение взаимодействия всех структурных подразделений пр</w:t>
            </w:r>
            <w:r w:rsidRPr="0020631C">
              <w:rPr>
                <w:b/>
                <w:sz w:val="24"/>
                <w:szCs w:val="24"/>
              </w:rPr>
              <w:t>о</w:t>
            </w:r>
            <w:r w:rsidRPr="0020631C">
              <w:rPr>
                <w:b/>
                <w:sz w:val="24"/>
                <w:szCs w:val="24"/>
              </w:rPr>
              <w:t>фессиональной образовательной организации в рамках реализации проектов по с</w:t>
            </w:r>
            <w:r w:rsidRPr="0020631C">
              <w:rPr>
                <w:b/>
                <w:sz w:val="24"/>
                <w:szCs w:val="24"/>
              </w:rPr>
              <w:t>о</w:t>
            </w:r>
            <w:r w:rsidRPr="0020631C">
              <w:rPr>
                <w:b/>
                <w:sz w:val="24"/>
                <w:szCs w:val="24"/>
              </w:rPr>
              <w:t>вершенствованию воспитательной работы и созданию благоприятных условий для проживания обучающихся в общежитии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AB27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</w:t>
            </w:r>
            <w:r w:rsidR="003977CB" w:rsidRPr="00B5602D">
              <w:rPr>
                <w:sz w:val="24"/>
                <w:szCs w:val="24"/>
              </w:rPr>
              <w:t>.</w:t>
            </w:r>
            <w:r w:rsidR="00610AC5" w:rsidRPr="00B5602D">
              <w:rPr>
                <w:sz w:val="24"/>
                <w:szCs w:val="24"/>
              </w:rPr>
              <w:t>1</w:t>
            </w:r>
            <w:r w:rsidRPr="00B5602D">
              <w:rPr>
                <w:sz w:val="24"/>
                <w:szCs w:val="24"/>
              </w:rPr>
              <w:t>.1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5B49DA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Создание</w:t>
            </w:r>
            <w:r w:rsidR="005930B4" w:rsidRPr="00B5602D">
              <w:rPr>
                <w:sz w:val="24"/>
                <w:szCs w:val="24"/>
              </w:rPr>
              <w:t xml:space="preserve"> Студенческого пресс-</w:t>
            </w:r>
            <w:r w:rsidRPr="00B5602D">
              <w:rPr>
                <w:sz w:val="24"/>
                <w:szCs w:val="24"/>
              </w:rPr>
              <w:t>центра (сектор</w:t>
            </w:r>
            <w:r w:rsidR="00891093" w:rsidRPr="00B5602D">
              <w:rPr>
                <w:sz w:val="24"/>
                <w:szCs w:val="24"/>
              </w:rPr>
              <w:t xml:space="preserve"> информации</w:t>
            </w:r>
            <w:r w:rsidRPr="00B5602D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5B49DA" w:rsidRPr="00B5602D" w:rsidRDefault="00952DA5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2017 г.   </w:t>
            </w:r>
          </w:p>
        </w:tc>
        <w:tc>
          <w:tcPr>
            <w:tcW w:w="1420" w:type="dxa"/>
          </w:tcPr>
          <w:p w:rsidR="005B49DA" w:rsidRPr="00B5602D" w:rsidRDefault="0020631C" w:rsidP="00D019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r w:rsidR="00D019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дире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тора по ВР, 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ли </w:t>
            </w:r>
            <w:proofErr w:type="gramStart"/>
            <w:r>
              <w:rPr>
                <w:sz w:val="24"/>
                <w:szCs w:val="24"/>
              </w:rPr>
              <w:t>общ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28" w:type="dxa"/>
          </w:tcPr>
          <w:p w:rsidR="005B49DA" w:rsidRPr="00B5602D" w:rsidRDefault="005B49DA" w:rsidP="00E11E8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Качественное обновление информационных технол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гий и форм коммуникати</w:t>
            </w:r>
            <w:r w:rsidRPr="00B5602D">
              <w:rPr>
                <w:sz w:val="24"/>
                <w:szCs w:val="24"/>
              </w:rPr>
              <w:t>в</w:t>
            </w:r>
            <w:r w:rsidRPr="00B5602D">
              <w:rPr>
                <w:sz w:val="24"/>
                <w:szCs w:val="24"/>
              </w:rPr>
              <w:t>ного взаимодействия ст</w:t>
            </w:r>
            <w:r w:rsidRPr="00B5602D">
              <w:rPr>
                <w:sz w:val="24"/>
                <w:szCs w:val="24"/>
              </w:rPr>
              <w:t>у</w:t>
            </w:r>
            <w:r w:rsidRPr="00B5602D">
              <w:rPr>
                <w:sz w:val="24"/>
                <w:szCs w:val="24"/>
              </w:rPr>
              <w:t>дентов и сотрудников пр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фессиональной образов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тельной организации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AB27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3.1.2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Проведение рейдов по студенческому 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 xml:space="preserve">тию (ям) и плановых проверок выполнения </w:t>
            </w:r>
            <w:r w:rsidRPr="00B5602D">
              <w:rPr>
                <w:sz w:val="24"/>
                <w:szCs w:val="24"/>
              </w:rPr>
              <w:lastRenderedPageBreak/>
              <w:t>дисциплинарных обяз</w:t>
            </w:r>
            <w:r w:rsidRPr="00B5602D">
              <w:rPr>
                <w:sz w:val="24"/>
                <w:szCs w:val="24"/>
              </w:rPr>
              <w:t>а</w:t>
            </w:r>
            <w:r w:rsidR="00313600" w:rsidRPr="00B5602D">
              <w:rPr>
                <w:sz w:val="24"/>
                <w:szCs w:val="24"/>
              </w:rPr>
              <w:t>тель</w:t>
            </w:r>
            <w:proofErr w:type="gramStart"/>
            <w:r w:rsidR="00313600" w:rsidRPr="00B5602D">
              <w:rPr>
                <w:sz w:val="24"/>
                <w:szCs w:val="24"/>
              </w:rPr>
              <w:t xml:space="preserve">ств </w:t>
            </w:r>
            <w:r w:rsidRPr="00B5602D">
              <w:rPr>
                <w:sz w:val="24"/>
                <w:szCs w:val="24"/>
              </w:rPr>
              <w:t>ст</w:t>
            </w:r>
            <w:proofErr w:type="gramEnd"/>
            <w:r w:rsidRPr="00B5602D">
              <w:rPr>
                <w:sz w:val="24"/>
                <w:szCs w:val="24"/>
              </w:rPr>
              <w:t>удентами и представителями Совета общежития</w:t>
            </w:r>
          </w:p>
        </w:tc>
        <w:tc>
          <w:tcPr>
            <w:tcW w:w="1134" w:type="dxa"/>
          </w:tcPr>
          <w:p w:rsidR="005B49DA" w:rsidRPr="00B5602D" w:rsidRDefault="00FA529C" w:rsidP="001B07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5B49DA" w:rsidRPr="00B5602D" w:rsidRDefault="00D01929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гог-психолог</w:t>
            </w:r>
          </w:p>
        </w:tc>
        <w:tc>
          <w:tcPr>
            <w:tcW w:w="3228" w:type="dxa"/>
          </w:tcPr>
          <w:p w:rsidR="00D01929" w:rsidRPr="00B5602D" w:rsidRDefault="005B49DA" w:rsidP="00BB01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Усиление дисциплинарного контроля со стороны адм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 xml:space="preserve">нистрации </w:t>
            </w:r>
            <w:r w:rsidR="00BB0133">
              <w:rPr>
                <w:sz w:val="24"/>
                <w:szCs w:val="24"/>
              </w:rPr>
              <w:t>ПОО</w:t>
            </w:r>
            <w:r w:rsidRPr="00B5602D">
              <w:rPr>
                <w:sz w:val="24"/>
                <w:szCs w:val="24"/>
              </w:rPr>
              <w:t>, повышение культурного уровня студе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lastRenderedPageBreak/>
              <w:t>тов, усиление ответственн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 xml:space="preserve">сти </w:t>
            </w:r>
            <w:r w:rsidR="005F31F8" w:rsidRPr="00B5602D">
              <w:rPr>
                <w:sz w:val="24"/>
                <w:szCs w:val="24"/>
              </w:rPr>
              <w:t>классных руководителей учебных</w:t>
            </w:r>
            <w:r w:rsidRPr="00B5602D">
              <w:rPr>
                <w:sz w:val="24"/>
                <w:szCs w:val="24"/>
              </w:rPr>
              <w:t xml:space="preserve"> групп за провод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мую работу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AB27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lastRenderedPageBreak/>
              <w:t>3.1.3</w:t>
            </w:r>
          </w:p>
        </w:tc>
        <w:tc>
          <w:tcPr>
            <w:tcW w:w="2834" w:type="dxa"/>
            <w:gridSpan w:val="2"/>
          </w:tcPr>
          <w:p w:rsidR="005F31F8" w:rsidRPr="00B5602D" w:rsidRDefault="005F31F8" w:rsidP="005F31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Создание постоянно де</w:t>
            </w:r>
            <w:r w:rsidRPr="00B5602D">
              <w:rPr>
                <w:sz w:val="24"/>
                <w:szCs w:val="24"/>
              </w:rPr>
              <w:t>й</w:t>
            </w:r>
            <w:r w:rsidRPr="00B5602D">
              <w:rPr>
                <w:sz w:val="24"/>
                <w:szCs w:val="24"/>
              </w:rPr>
              <w:t>ствующейкомиссии классных руководителей.</w:t>
            </w:r>
          </w:p>
          <w:p w:rsidR="005F31F8" w:rsidRPr="00B5602D" w:rsidRDefault="005F31F8" w:rsidP="005F31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Проведение рейдов по студенческомуобщеж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тию и плановых пров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роквыполнения дисц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плинарных обязательств</w:t>
            </w:r>
          </w:p>
          <w:p w:rsidR="005B49DA" w:rsidRPr="00B5602D" w:rsidRDefault="005F31F8" w:rsidP="00BB01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студентами и представ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телямиадминистрации общежития.</w:t>
            </w:r>
          </w:p>
        </w:tc>
        <w:tc>
          <w:tcPr>
            <w:tcW w:w="1134" w:type="dxa"/>
          </w:tcPr>
          <w:p w:rsidR="005B49DA" w:rsidRPr="00B5602D" w:rsidRDefault="00AB2733" w:rsidP="00DC4A2D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Е</w:t>
            </w:r>
            <w:r w:rsidR="005F31F8" w:rsidRPr="00B5602D">
              <w:rPr>
                <w:sz w:val="24"/>
                <w:szCs w:val="24"/>
              </w:rPr>
              <w:t>жем</w:t>
            </w:r>
            <w:r w:rsidR="005F31F8" w:rsidRPr="00B5602D">
              <w:rPr>
                <w:sz w:val="24"/>
                <w:szCs w:val="24"/>
              </w:rPr>
              <w:t>е</w:t>
            </w:r>
            <w:r w:rsidR="005F31F8" w:rsidRPr="00B5602D">
              <w:rPr>
                <w:sz w:val="24"/>
                <w:szCs w:val="24"/>
              </w:rPr>
              <w:t>сячно</w:t>
            </w:r>
          </w:p>
        </w:tc>
        <w:tc>
          <w:tcPr>
            <w:tcW w:w="1420" w:type="dxa"/>
          </w:tcPr>
          <w:p w:rsidR="005B49DA" w:rsidRPr="00B5602D" w:rsidRDefault="00D01929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тора по ВР, соц.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</w:t>
            </w:r>
          </w:p>
        </w:tc>
        <w:tc>
          <w:tcPr>
            <w:tcW w:w="3228" w:type="dxa"/>
          </w:tcPr>
          <w:p w:rsidR="005F31F8" w:rsidRPr="00B5602D" w:rsidRDefault="005F31F8" w:rsidP="005F31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Усиление </w:t>
            </w:r>
            <w:proofErr w:type="gramStart"/>
            <w:r w:rsidRPr="00B5602D">
              <w:rPr>
                <w:sz w:val="24"/>
                <w:szCs w:val="24"/>
              </w:rPr>
              <w:t>дисциплинарного</w:t>
            </w:r>
            <w:proofErr w:type="gramEnd"/>
          </w:p>
          <w:p w:rsidR="005F31F8" w:rsidRPr="00B5602D" w:rsidRDefault="005F31F8" w:rsidP="005F31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контроля со стороны</w:t>
            </w:r>
          </w:p>
          <w:p w:rsidR="005F31F8" w:rsidRPr="00B5602D" w:rsidRDefault="005F31F8" w:rsidP="005F31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администрации  БТЛХ, ус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ление</w:t>
            </w:r>
          </w:p>
          <w:p w:rsidR="005F31F8" w:rsidRPr="00B5602D" w:rsidRDefault="005F31F8" w:rsidP="005F31F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ответственности классных руководителей учебных групп</w:t>
            </w:r>
          </w:p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B0133" w:rsidRPr="00B5602D" w:rsidTr="0020631C">
        <w:tc>
          <w:tcPr>
            <w:tcW w:w="958" w:type="dxa"/>
          </w:tcPr>
          <w:p w:rsidR="00BB0133" w:rsidRPr="00B5602D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2"/>
          </w:tcPr>
          <w:p w:rsidR="00BB0133" w:rsidRPr="00B5602D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0133" w:rsidRPr="00B5602D" w:rsidRDefault="00BB0133" w:rsidP="00BB0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BB0133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BB0133" w:rsidRPr="00B5602D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BB0133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72D51" w:rsidRPr="00B5602D">
              <w:rPr>
                <w:sz w:val="24"/>
                <w:szCs w:val="24"/>
              </w:rPr>
              <w:t>.1.4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1B07D0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Организация работы в общежитии </w:t>
            </w:r>
            <w:r w:rsidR="001B07D0" w:rsidRPr="00B5602D">
              <w:rPr>
                <w:sz w:val="24"/>
                <w:szCs w:val="24"/>
              </w:rPr>
              <w:t xml:space="preserve">социального педагога, </w:t>
            </w:r>
            <w:r w:rsidRPr="00B5602D"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1134" w:type="dxa"/>
          </w:tcPr>
          <w:p w:rsidR="005B49DA" w:rsidRPr="00B5602D" w:rsidRDefault="00FA529C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5B49DA" w:rsidRPr="00B5602D" w:rsidRDefault="00D01929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гог-психолог</w:t>
            </w:r>
          </w:p>
        </w:tc>
        <w:tc>
          <w:tcPr>
            <w:tcW w:w="3228" w:type="dxa"/>
          </w:tcPr>
          <w:p w:rsidR="005B49DA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Усиление мер по профила</w:t>
            </w:r>
            <w:r w:rsidRPr="00B5602D">
              <w:rPr>
                <w:sz w:val="24"/>
                <w:szCs w:val="24"/>
              </w:rPr>
              <w:t>к</w:t>
            </w:r>
            <w:r w:rsidRPr="00B5602D">
              <w:rPr>
                <w:sz w:val="24"/>
                <w:szCs w:val="24"/>
              </w:rPr>
              <w:t>тике конфликтных ситуаций, улучшение психологическ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го здоровья студентов.</w:t>
            </w:r>
          </w:p>
          <w:p w:rsidR="00D01929" w:rsidRPr="00B5602D" w:rsidRDefault="00D01929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FD1A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3.1.5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pacing w:val="-2"/>
                <w:sz w:val="24"/>
                <w:szCs w:val="24"/>
              </w:rPr>
            </w:pPr>
            <w:r w:rsidRPr="00B5602D">
              <w:rPr>
                <w:spacing w:val="-2"/>
                <w:sz w:val="24"/>
                <w:szCs w:val="24"/>
              </w:rPr>
              <w:t>Организация работы школы студенческого а</w:t>
            </w:r>
            <w:r w:rsidRPr="00B5602D">
              <w:rPr>
                <w:spacing w:val="-2"/>
                <w:sz w:val="24"/>
                <w:szCs w:val="24"/>
              </w:rPr>
              <w:t>к</w:t>
            </w:r>
            <w:r w:rsidRPr="00B5602D">
              <w:rPr>
                <w:spacing w:val="-2"/>
                <w:sz w:val="24"/>
                <w:szCs w:val="24"/>
              </w:rPr>
              <w:t>тива (организация и пр</w:t>
            </w:r>
            <w:r w:rsidRPr="00B5602D">
              <w:rPr>
                <w:spacing w:val="-2"/>
                <w:sz w:val="24"/>
                <w:szCs w:val="24"/>
              </w:rPr>
              <w:t>о</w:t>
            </w:r>
            <w:r w:rsidRPr="00B5602D">
              <w:rPr>
                <w:spacing w:val="-2"/>
                <w:sz w:val="24"/>
                <w:szCs w:val="24"/>
              </w:rPr>
              <w:t>ведение мастер-классов и тематических лекций для членов Совета общеж</w:t>
            </w:r>
            <w:r w:rsidRPr="00B5602D">
              <w:rPr>
                <w:spacing w:val="-2"/>
                <w:sz w:val="24"/>
                <w:szCs w:val="24"/>
              </w:rPr>
              <w:t>и</w:t>
            </w:r>
            <w:r w:rsidRPr="00B5602D">
              <w:rPr>
                <w:spacing w:val="-2"/>
                <w:sz w:val="24"/>
                <w:szCs w:val="24"/>
              </w:rPr>
              <w:t>тия)</w:t>
            </w:r>
          </w:p>
        </w:tc>
        <w:tc>
          <w:tcPr>
            <w:tcW w:w="1134" w:type="dxa"/>
          </w:tcPr>
          <w:p w:rsidR="005B49DA" w:rsidRPr="00B5602D" w:rsidRDefault="00FA529C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5B49DA" w:rsidRPr="00B5602D" w:rsidRDefault="00D01929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ли </w:t>
            </w:r>
            <w:proofErr w:type="gramStart"/>
            <w:r>
              <w:rPr>
                <w:sz w:val="24"/>
                <w:szCs w:val="24"/>
              </w:rPr>
              <w:t>общ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28" w:type="dxa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Расширение студенческих инициатив, повышение ст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туса членов</w:t>
            </w:r>
          </w:p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Совета общежития,  усил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ние блока социальных пр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ектов развития общежития.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FD1A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3.1.6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Поощрение студентов профессиональной обр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зовательной организации - членов Совета 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тия и активистов общ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жития</w:t>
            </w:r>
          </w:p>
        </w:tc>
        <w:tc>
          <w:tcPr>
            <w:tcW w:w="1134" w:type="dxa"/>
          </w:tcPr>
          <w:p w:rsidR="005B49DA" w:rsidRPr="00B5602D" w:rsidRDefault="00FA529C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5B49DA" w:rsidRPr="00B5602D" w:rsidRDefault="00FA529C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тора по ВР, 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ли </w:t>
            </w:r>
            <w:proofErr w:type="gramStart"/>
            <w:r>
              <w:rPr>
                <w:sz w:val="24"/>
                <w:szCs w:val="24"/>
              </w:rPr>
              <w:t>общ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28" w:type="dxa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у студентов м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тивации к общественной д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 xml:space="preserve">ятельности </w:t>
            </w:r>
          </w:p>
        </w:tc>
      </w:tr>
      <w:tr w:rsidR="00AB2733" w:rsidRPr="00B5602D" w:rsidTr="0020631C">
        <w:tc>
          <w:tcPr>
            <w:tcW w:w="9574" w:type="dxa"/>
            <w:gridSpan w:val="6"/>
          </w:tcPr>
          <w:p w:rsidR="00AB2733" w:rsidRPr="00D01929" w:rsidRDefault="00372D51" w:rsidP="00FA529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01929">
              <w:rPr>
                <w:b/>
                <w:sz w:val="24"/>
                <w:szCs w:val="24"/>
              </w:rPr>
              <w:t xml:space="preserve">Мероприятие </w:t>
            </w:r>
            <w:r w:rsidR="00AB2733" w:rsidRPr="00D01929">
              <w:rPr>
                <w:b/>
                <w:sz w:val="24"/>
                <w:szCs w:val="24"/>
              </w:rPr>
              <w:t xml:space="preserve">2. Обеспечение занятости студентов, в том числе в вечернее время, проживающих в общежитии, посредством реализации мероприятий, направленных на освоение навыков самостоятельной организации жизни, самообслуживания и совместного проживания; развитие познавательных и художественно-творческих способностей; на укрепление здоровья; профилактику </w:t>
            </w:r>
            <w:proofErr w:type="spellStart"/>
            <w:r w:rsidR="00AB2733" w:rsidRPr="00D01929">
              <w:rPr>
                <w:b/>
                <w:sz w:val="24"/>
                <w:szCs w:val="24"/>
              </w:rPr>
              <w:t>антивитального</w:t>
            </w:r>
            <w:proofErr w:type="spellEnd"/>
            <w:r w:rsidR="00AB2733" w:rsidRPr="00D01929">
              <w:rPr>
                <w:b/>
                <w:sz w:val="24"/>
                <w:szCs w:val="24"/>
              </w:rPr>
              <w:t xml:space="preserve"> поведения и формирование коммуникативной культуры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3.2.1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Организация и провед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ние спортивных соре</w:t>
            </w:r>
            <w:r w:rsidRPr="00B5602D">
              <w:rPr>
                <w:sz w:val="24"/>
                <w:szCs w:val="24"/>
              </w:rPr>
              <w:t>в</w:t>
            </w:r>
            <w:r w:rsidRPr="00B5602D">
              <w:rPr>
                <w:sz w:val="24"/>
                <w:szCs w:val="24"/>
              </w:rPr>
              <w:t>нований по различным видам спорта.</w:t>
            </w:r>
          </w:p>
        </w:tc>
        <w:tc>
          <w:tcPr>
            <w:tcW w:w="1134" w:type="dxa"/>
          </w:tcPr>
          <w:p w:rsidR="005B49DA" w:rsidRPr="00B5602D" w:rsidRDefault="00FA529C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5B49DA" w:rsidRPr="00B5602D" w:rsidRDefault="00FA529C" w:rsidP="00B003E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 общ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 w:rsidR="00B003ED" w:rsidRPr="004E404A">
              <w:rPr>
                <w:sz w:val="24"/>
                <w:szCs w:val="24"/>
              </w:rPr>
              <w:t>руковод</w:t>
            </w:r>
            <w:r w:rsidR="00B003ED" w:rsidRPr="004E404A">
              <w:rPr>
                <w:sz w:val="24"/>
                <w:szCs w:val="24"/>
              </w:rPr>
              <w:t>и</w:t>
            </w:r>
            <w:r w:rsidR="00B003ED" w:rsidRPr="004E404A">
              <w:rPr>
                <w:sz w:val="24"/>
                <w:szCs w:val="24"/>
              </w:rPr>
              <w:t>тель</w:t>
            </w:r>
            <w:r w:rsidRPr="004E404A">
              <w:rPr>
                <w:sz w:val="24"/>
                <w:szCs w:val="24"/>
              </w:rPr>
              <w:t xml:space="preserve"> физ. воспитания</w:t>
            </w:r>
          </w:p>
        </w:tc>
        <w:tc>
          <w:tcPr>
            <w:tcW w:w="3228" w:type="dxa"/>
          </w:tcPr>
          <w:p w:rsidR="005B49DA" w:rsidRPr="00B5602D" w:rsidRDefault="00AB2733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Формирование у студентов потребности здорового обр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за жизни</w:t>
            </w:r>
            <w:r w:rsidR="003A2DB3" w:rsidRPr="00B5602D">
              <w:rPr>
                <w:sz w:val="24"/>
                <w:szCs w:val="24"/>
              </w:rPr>
              <w:t xml:space="preserve"> и укрепление зд</w:t>
            </w:r>
            <w:r w:rsidR="003A2DB3" w:rsidRPr="00B5602D">
              <w:rPr>
                <w:sz w:val="24"/>
                <w:szCs w:val="24"/>
              </w:rPr>
              <w:t>о</w:t>
            </w:r>
            <w:r w:rsidR="003A2DB3" w:rsidRPr="00B5602D">
              <w:rPr>
                <w:sz w:val="24"/>
                <w:szCs w:val="24"/>
              </w:rPr>
              <w:t>ровья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3A2DB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3.2.2</w:t>
            </w:r>
          </w:p>
        </w:tc>
        <w:tc>
          <w:tcPr>
            <w:tcW w:w="2834" w:type="dxa"/>
            <w:gridSpan w:val="2"/>
          </w:tcPr>
          <w:p w:rsidR="005B49DA" w:rsidRPr="00B5602D" w:rsidRDefault="005F31F8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Просмотр видеофил</w:t>
            </w:r>
            <w:r w:rsidRPr="00B5602D">
              <w:rPr>
                <w:sz w:val="24"/>
                <w:szCs w:val="24"/>
              </w:rPr>
              <w:t>ь</w:t>
            </w:r>
            <w:r w:rsidRPr="00B5602D">
              <w:rPr>
                <w:sz w:val="24"/>
                <w:szCs w:val="24"/>
              </w:rPr>
              <w:t>мов, направленных на формирование коммун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 xml:space="preserve">кативных навыков и культуры общежития у студентов, проведение бесед, лекций, тренингов </w:t>
            </w:r>
            <w:r w:rsidRPr="00B5602D">
              <w:rPr>
                <w:sz w:val="24"/>
                <w:szCs w:val="24"/>
              </w:rPr>
              <w:lastRenderedPageBreak/>
              <w:t>и др.</w:t>
            </w:r>
          </w:p>
        </w:tc>
        <w:tc>
          <w:tcPr>
            <w:tcW w:w="1134" w:type="dxa"/>
          </w:tcPr>
          <w:p w:rsidR="005B49DA" w:rsidRPr="00B5602D" w:rsidRDefault="00FA529C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5B49DA" w:rsidRPr="00B5602D" w:rsidRDefault="00EE320D" w:rsidP="00EE32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 общ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соц.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гог-психолог</w:t>
            </w:r>
          </w:p>
        </w:tc>
        <w:tc>
          <w:tcPr>
            <w:tcW w:w="3228" w:type="dxa"/>
          </w:tcPr>
          <w:p w:rsidR="005B49DA" w:rsidRPr="00B5602D" w:rsidRDefault="005F31F8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культурного и образовательного уровня у студентов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FB2BEC" w:rsidRDefault="00372D51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lastRenderedPageBreak/>
              <w:t>3.2.3</w:t>
            </w:r>
          </w:p>
        </w:tc>
        <w:tc>
          <w:tcPr>
            <w:tcW w:w="2834" w:type="dxa"/>
            <w:gridSpan w:val="2"/>
          </w:tcPr>
          <w:p w:rsidR="005B49DA" w:rsidRPr="00FB2BEC" w:rsidRDefault="00FA529C" w:rsidP="00FA529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Вовлечение и участие студентов «группы ри</w:t>
            </w:r>
            <w:r w:rsidRPr="00FB2BEC">
              <w:rPr>
                <w:sz w:val="24"/>
                <w:szCs w:val="24"/>
              </w:rPr>
              <w:t>с</w:t>
            </w:r>
            <w:r w:rsidRPr="00FB2BEC">
              <w:rPr>
                <w:sz w:val="24"/>
                <w:szCs w:val="24"/>
              </w:rPr>
              <w:t>ка» в мероприятиях, проводимых в общеж</w:t>
            </w:r>
            <w:r w:rsidRPr="00FB2BEC">
              <w:rPr>
                <w:sz w:val="24"/>
                <w:szCs w:val="24"/>
              </w:rPr>
              <w:t>и</w:t>
            </w:r>
            <w:r w:rsidRPr="00FB2BEC">
              <w:rPr>
                <w:sz w:val="24"/>
                <w:szCs w:val="24"/>
              </w:rPr>
              <w:t>тии</w:t>
            </w:r>
          </w:p>
        </w:tc>
        <w:tc>
          <w:tcPr>
            <w:tcW w:w="1134" w:type="dxa"/>
          </w:tcPr>
          <w:p w:rsidR="005B49DA" w:rsidRPr="00B5602D" w:rsidRDefault="00FA529C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5B49DA" w:rsidRPr="00B5602D" w:rsidRDefault="00EE320D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 общ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соц.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гог-психолог</w:t>
            </w:r>
          </w:p>
        </w:tc>
        <w:tc>
          <w:tcPr>
            <w:tcW w:w="3228" w:type="dxa"/>
          </w:tcPr>
          <w:p w:rsidR="00EE320D" w:rsidRPr="00EE320D" w:rsidRDefault="00EE320D" w:rsidP="00EE320D">
            <w:pPr>
              <w:rPr>
                <w:sz w:val="24"/>
                <w:szCs w:val="24"/>
              </w:rPr>
            </w:pPr>
            <w:r w:rsidRPr="00EE320D">
              <w:rPr>
                <w:sz w:val="24"/>
                <w:szCs w:val="24"/>
              </w:rPr>
              <w:t xml:space="preserve">Снижение случаев </w:t>
            </w:r>
            <w:proofErr w:type="spellStart"/>
            <w:r w:rsidRPr="00EE320D">
              <w:rPr>
                <w:sz w:val="24"/>
                <w:szCs w:val="24"/>
              </w:rPr>
              <w:t>девиан</w:t>
            </w:r>
            <w:r w:rsidRPr="00EE320D">
              <w:rPr>
                <w:sz w:val="24"/>
                <w:szCs w:val="24"/>
              </w:rPr>
              <w:t>т</w:t>
            </w:r>
            <w:r w:rsidRPr="00EE320D">
              <w:rPr>
                <w:sz w:val="24"/>
                <w:szCs w:val="24"/>
              </w:rPr>
              <w:t>ного</w:t>
            </w:r>
            <w:proofErr w:type="spellEnd"/>
            <w:r w:rsidRPr="00EE320D">
              <w:rPr>
                <w:sz w:val="24"/>
                <w:szCs w:val="24"/>
              </w:rPr>
              <w:t xml:space="preserve"> и </w:t>
            </w:r>
            <w:proofErr w:type="spellStart"/>
            <w:r w:rsidRPr="00EE320D">
              <w:rPr>
                <w:sz w:val="24"/>
                <w:szCs w:val="24"/>
              </w:rPr>
              <w:t>делинквентного</w:t>
            </w:r>
            <w:proofErr w:type="spellEnd"/>
            <w:r w:rsidRPr="00EE320D">
              <w:rPr>
                <w:sz w:val="24"/>
                <w:szCs w:val="24"/>
              </w:rPr>
              <w:t xml:space="preserve"> пов</w:t>
            </w:r>
            <w:r w:rsidRPr="00EE320D">
              <w:rPr>
                <w:sz w:val="24"/>
                <w:szCs w:val="24"/>
              </w:rPr>
              <w:t>е</w:t>
            </w:r>
            <w:r w:rsidRPr="00EE320D">
              <w:rPr>
                <w:sz w:val="24"/>
                <w:szCs w:val="24"/>
              </w:rPr>
              <w:t>дения</w:t>
            </w:r>
          </w:p>
          <w:p w:rsidR="005B49DA" w:rsidRPr="00B5602D" w:rsidRDefault="005B49DA" w:rsidP="00EE32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EE320D" w:rsidRPr="00B5602D" w:rsidTr="0020631C">
        <w:tc>
          <w:tcPr>
            <w:tcW w:w="958" w:type="dxa"/>
          </w:tcPr>
          <w:p w:rsidR="00EE320D" w:rsidRPr="00FB2BEC" w:rsidRDefault="00EE320D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3.2.4</w:t>
            </w:r>
          </w:p>
        </w:tc>
        <w:tc>
          <w:tcPr>
            <w:tcW w:w="2834" w:type="dxa"/>
            <w:gridSpan w:val="2"/>
          </w:tcPr>
          <w:p w:rsidR="00EE320D" w:rsidRPr="00FB2BEC" w:rsidRDefault="00EE320D" w:rsidP="00FA529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Профилактическая раб</w:t>
            </w:r>
            <w:r w:rsidRPr="00FB2BEC">
              <w:rPr>
                <w:sz w:val="24"/>
                <w:szCs w:val="24"/>
              </w:rPr>
              <w:t>о</w:t>
            </w:r>
            <w:r w:rsidRPr="00FB2BEC">
              <w:rPr>
                <w:sz w:val="24"/>
                <w:szCs w:val="24"/>
              </w:rPr>
              <w:t>та по исключению сл</w:t>
            </w:r>
            <w:r w:rsidRPr="00FB2BEC">
              <w:rPr>
                <w:sz w:val="24"/>
                <w:szCs w:val="24"/>
              </w:rPr>
              <w:t>у</w:t>
            </w:r>
            <w:r w:rsidRPr="00FB2BEC">
              <w:rPr>
                <w:sz w:val="24"/>
                <w:szCs w:val="24"/>
              </w:rPr>
              <w:t>чаев правонарушений и преступлений.</w:t>
            </w:r>
          </w:p>
        </w:tc>
        <w:tc>
          <w:tcPr>
            <w:tcW w:w="1134" w:type="dxa"/>
          </w:tcPr>
          <w:p w:rsidR="00EE320D" w:rsidRPr="00EE320D" w:rsidRDefault="00EE320D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EE320D" w:rsidRPr="00EE320D" w:rsidRDefault="00EE320D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 общ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соц.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гог-психолог, инспектор ПДН</w:t>
            </w:r>
          </w:p>
        </w:tc>
        <w:tc>
          <w:tcPr>
            <w:tcW w:w="3228" w:type="dxa"/>
          </w:tcPr>
          <w:p w:rsidR="00EE320D" w:rsidRPr="00EE320D" w:rsidRDefault="00EE320D" w:rsidP="00EE320D">
            <w:pPr>
              <w:rPr>
                <w:sz w:val="24"/>
                <w:szCs w:val="24"/>
              </w:rPr>
            </w:pPr>
            <w:r w:rsidRPr="00EE320D">
              <w:rPr>
                <w:sz w:val="24"/>
                <w:szCs w:val="24"/>
              </w:rPr>
              <w:t>Снижение уровня употре</w:t>
            </w:r>
            <w:r w:rsidRPr="00EE320D">
              <w:rPr>
                <w:sz w:val="24"/>
                <w:szCs w:val="24"/>
              </w:rPr>
              <w:t>б</w:t>
            </w:r>
            <w:r w:rsidRPr="00EE320D">
              <w:rPr>
                <w:sz w:val="24"/>
                <w:szCs w:val="24"/>
              </w:rPr>
              <w:t>ления алкогольных напи</w:t>
            </w:r>
            <w:r w:rsidRPr="00EE320D">
              <w:rPr>
                <w:sz w:val="24"/>
                <w:szCs w:val="24"/>
              </w:rPr>
              <w:t>т</w:t>
            </w:r>
            <w:r w:rsidRPr="00EE320D">
              <w:rPr>
                <w:sz w:val="24"/>
                <w:szCs w:val="24"/>
              </w:rPr>
              <w:t>ков, агрессивности, скверн</w:t>
            </w:r>
            <w:r w:rsidRPr="00EE320D">
              <w:rPr>
                <w:sz w:val="24"/>
                <w:szCs w:val="24"/>
              </w:rPr>
              <w:t>о</w:t>
            </w:r>
            <w:r w:rsidRPr="00EE320D">
              <w:rPr>
                <w:sz w:val="24"/>
                <w:szCs w:val="24"/>
              </w:rPr>
              <w:t>словия, сокращение числа ку</w:t>
            </w:r>
            <w:r>
              <w:rPr>
                <w:sz w:val="24"/>
                <w:szCs w:val="24"/>
              </w:rPr>
              <w:t>рящих.</w:t>
            </w:r>
          </w:p>
        </w:tc>
      </w:tr>
      <w:tr w:rsidR="00FB2BEC" w:rsidRPr="00B5602D" w:rsidTr="000834B4">
        <w:tc>
          <w:tcPr>
            <w:tcW w:w="9574" w:type="dxa"/>
            <w:gridSpan w:val="6"/>
          </w:tcPr>
          <w:p w:rsidR="00FB2BEC" w:rsidRDefault="00FB2BEC" w:rsidP="00FB2BEC">
            <w:pPr>
              <w:rPr>
                <w:b/>
                <w:sz w:val="24"/>
                <w:szCs w:val="24"/>
              </w:rPr>
            </w:pPr>
            <w:r w:rsidRPr="00FB2BEC">
              <w:rPr>
                <w:b/>
                <w:sz w:val="24"/>
                <w:szCs w:val="24"/>
              </w:rPr>
              <w:t>Задача 4.  Совершенствование системы управления общежитием, в том числе п</w:t>
            </w:r>
            <w:r w:rsidRPr="00FB2BEC">
              <w:rPr>
                <w:b/>
                <w:sz w:val="24"/>
                <w:szCs w:val="24"/>
              </w:rPr>
              <w:t>о</w:t>
            </w:r>
            <w:r w:rsidRPr="00FB2BEC">
              <w:rPr>
                <w:b/>
                <w:sz w:val="24"/>
                <w:szCs w:val="24"/>
              </w:rPr>
              <w:t>средством повышения роли общественных организаций в управлении професси</w:t>
            </w:r>
            <w:r w:rsidRPr="00FB2BEC">
              <w:rPr>
                <w:b/>
                <w:sz w:val="24"/>
                <w:szCs w:val="24"/>
              </w:rPr>
              <w:t>о</w:t>
            </w:r>
            <w:r w:rsidRPr="00FB2BEC">
              <w:rPr>
                <w:b/>
                <w:sz w:val="24"/>
                <w:szCs w:val="24"/>
              </w:rPr>
              <w:t>нальной образовательной организацией; посредством развития студенческого сам</w:t>
            </w:r>
            <w:r w:rsidRPr="00FB2BEC">
              <w:rPr>
                <w:b/>
                <w:sz w:val="24"/>
                <w:szCs w:val="24"/>
              </w:rPr>
              <w:t>о</w:t>
            </w:r>
            <w:r w:rsidRPr="00FB2BEC">
              <w:rPr>
                <w:b/>
                <w:sz w:val="24"/>
                <w:szCs w:val="24"/>
              </w:rPr>
              <w:t>управления в общежитии</w:t>
            </w:r>
          </w:p>
          <w:p w:rsidR="00FB2BEC" w:rsidRPr="00EE320D" w:rsidRDefault="00FB2BEC" w:rsidP="00FB2BEC">
            <w:pPr>
              <w:rPr>
                <w:sz w:val="24"/>
                <w:szCs w:val="24"/>
              </w:rPr>
            </w:pPr>
          </w:p>
        </w:tc>
      </w:tr>
      <w:tr w:rsidR="00FB2BEC" w:rsidRPr="00B5602D" w:rsidTr="0020631C">
        <w:tc>
          <w:tcPr>
            <w:tcW w:w="958" w:type="dxa"/>
          </w:tcPr>
          <w:p w:rsidR="00FB2BEC" w:rsidRPr="00FB2BEC" w:rsidRDefault="00FB2BEC" w:rsidP="00FB2BE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2"/>
          </w:tcPr>
          <w:p w:rsidR="00FB2BEC" w:rsidRPr="00FB2BEC" w:rsidRDefault="00FB2BEC" w:rsidP="00FB2BE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B2BEC" w:rsidRPr="00FB2BEC" w:rsidRDefault="00FB2BEC" w:rsidP="00FB2BEC">
            <w:pPr>
              <w:jc w:val="center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FB2BEC" w:rsidRPr="00FB2BEC" w:rsidRDefault="00FB2BEC" w:rsidP="00FB2BE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FB2BEC" w:rsidRPr="00FB2BEC" w:rsidRDefault="00FB2BEC" w:rsidP="00FB2BEC">
            <w:pPr>
              <w:jc w:val="center"/>
              <w:rPr>
                <w:sz w:val="24"/>
                <w:szCs w:val="24"/>
              </w:rPr>
            </w:pPr>
            <w:r w:rsidRPr="00FB2BEC">
              <w:rPr>
                <w:sz w:val="24"/>
                <w:szCs w:val="24"/>
              </w:rPr>
              <w:t>5</w:t>
            </w:r>
          </w:p>
        </w:tc>
      </w:tr>
      <w:tr w:rsidR="004A1F0B" w:rsidRPr="00B5602D" w:rsidTr="0020631C">
        <w:tc>
          <w:tcPr>
            <w:tcW w:w="9574" w:type="dxa"/>
            <w:gridSpan w:val="6"/>
          </w:tcPr>
          <w:p w:rsidR="00FB2BEC" w:rsidRDefault="004A1F0B" w:rsidP="00FB2BE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B2BEC">
              <w:rPr>
                <w:b/>
                <w:sz w:val="24"/>
                <w:szCs w:val="24"/>
              </w:rPr>
              <w:t>Мероприятие 1. Обеспечение исполнения требований действующего</w:t>
            </w:r>
          </w:p>
          <w:p w:rsidR="004A1F0B" w:rsidRPr="00FB2BEC" w:rsidRDefault="004A1F0B" w:rsidP="00FB2BE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B2BEC">
              <w:rPr>
                <w:b/>
                <w:sz w:val="24"/>
                <w:szCs w:val="24"/>
              </w:rPr>
              <w:t xml:space="preserve"> законодательства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31360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4.1.1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Обеспечение работы к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миссии по распредел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 xml:space="preserve">нию мест в общежитии </w:t>
            </w:r>
          </w:p>
          <w:p w:rsidR="005B49DA" w:rsidRPr="00B5602D" w:rsidRDefault="005B49DA" w:rsidP="005B49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B49DA" w:rsidRPr="00B5602D" w:rsidRDefault="00FB2BEC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Август-сентябрь 2017-2019 г.г.</w:t>
            </w:r>
          </w:p>
        </w:tc>
        <w:tc>
          <w:tcPr>
            <w:tcW w:w="1420" w:type="dxa"/>
          </w:tcPr>
          <w:p w:rsidR="005B49DA" w:rsidRPr="00B5602D" w:rsidRDefault="004E404A" w:rsidP="004E40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щая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житиями, зам</w:t>
            </w:r>
            <w:r w:rsidR="00FB2BEC">
              <w:rPr>
                <w:sz w:val="24"/>
                <w:szCs w:val="24"/>
              </w:rPr>
              <w:t>. дире</w:t>
            </w:r>
            <w:r w:rsidR="00FB2BEC">
              <w:rPr>
                <w:sz w:val="24"/>
                <w:szCs w:val="24"/>
              </w:rPr>
              <w:t>к</w:t>
            </w:r>
            <w:r w:rsidR="00FB2BEC">
              <w:rPr>
                <w:sz w:val="24"/>
                <w:szCs w:val="24"/>
              </w:rPr>
              <w:t>тора по ВР</w:t>
            </w:r>
          </w:p>
        </w:tc>
        <w:tc>
          <w:tcPr>
            <w:tcW w:w="3228" w:type="dxa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Обеспечение гласности и прозрачности распределения мест иногородним студе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там. Принятие объективных решений по наложению ди</w:t>
            </w:r>
            <w:r w:rsidRPr="00B5602D">
              <w:rPr>
                <w:sz w:val="24"/>
                <w:szCs w:val="24"/>
              </w:rPr>
              <w:t>с</w:t>
            </w:r>
            <w:r w:rsidRPr="00B5602D">
              <w:rPr>
                <w:sz w:val="24"/>
                <w:szCs w:val="24"/>
              </w:rPr>
              <w:t>циплинарных взысканий и административных наказ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ний.</w:t>
            </w:r>
          </w:p>
        </w:tc>
      </w:tr>
      <w:tr w:rsidR="008B3F5C" w:rsidRPr="00B5602D" w:rsidTr="0020631C">
        <w:tc>
          <w:tcPr>
            <w:tcW w:w="958" w:type="dxa"/>
          </w:tcPr>
          <w:p w:rsidR="008B3F5C" w:rsidRPr="00B5602D" w:rsidRDefault="00372D51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4.1.2</w:t>
            </w:r>
          </w:p>
        </w:tc>
        <w:tc>
          <w:tcPr>
            <w:tcW w:w="2834" w:type="dxa"/>
            <w:gridSpan w:val="2"/>
          </w:tcPr>
          <w:p w:rsidR="00FD1A15" w:rsidRPr="00B5602D" w:rsidRDefault="00FD1A15" w:rsidP="00FD1A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Работа студенческого актива по мотивации </w:t>
            </w:r>
            <w:proofErr w:type="gramStart"/>
            <w:r w:rsidRPr="00B5602D">
              <w:rPr>
                <w:sz w:val="24"/>
                <w:szCs w:val="24"/>
              </w:rPr>
              <w:t>обучающихся</w:t>
            </w:r>
            <w:proofErr w:type="gramEnd"/>
            <w:r w:rsidRPr="00B5602D">
              <w:rPr>
                <w:sz w:val="24"/>
                <w:szCs w:val="24"/>
              </w:rPr>
              <w:t xml:space="preserve"> к учебной деятельности      </w:t>
            </w:r>
          </w:p>
          <w:p w:rsidR="008B3F5C" w:rsidRPr="00B5602D" w:rsidRDefault="00FB2BEC" w:rsidP="00FD1A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FD1A15" w:rsidRPr="00B5602D">
              <w:rPr>
                <w:sz w:val="24"/>
                <w:szCs w:val="24"/>
              </w:rPr>
              <w:t>организация часов по</w:t>
            </w:r>
            <w:r w:rsidR="00FD1A15" w:rsidRPr="00B5602D">
              <w:rPr>
                <w:sz w:val="24"/>
                <w:szCs w:val="24"/>
              </w:rPr>
              <w:t>д</w:t>
            </w:r>
            <w:r w:rsidR="00FD1A15" w:rsidRPr="00B5602D">
              <w:rPr>
                <w:sz w:val="24"/>
                <w:szCs w:val="24"/>
              </w:rPr>
              <w:t>готовки обучающихся)</w:t>
            </w:r>
          </w:p>
        </w:tc>
        <w:tc>
          <w:tcPr>
            <w:tcW w:w="1134" w:type="dxa"/>
          </w:tcPr>
          <w:p w:rsidR="008B3F5C" w:rsidRPr="00B5602D" w:rsidRDefault="00891093" w:rsidP="00891093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В теч</w:t>
            </w:r>
            <w:r w:rsidRPr="00B5602D">
              <w:rPr>
                <w:sz w:val="24"/>
                <w:szCs w:val="24"/>
              </w:rPr>
              <w:t>е</w:t>
            </w:r>
            <w:r w:rsidR="00FB2BEC"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8B3F5C" w:rsidRPr="00B5602D" w:rsidRDefault="00FB2BEC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 общ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староста общ.</w:t>
            </w:r>
          </w:p>
        </w:tc>
        <w:tc>
          <w:tcPr>
            <w:tcW w:w="3228" w:type="dxa"/>
          </w:tcPr>
          <w:p w:rsidR="008B3F5C" w:rsidRPr="00B5602D" w:rsidRDefault="00FD1A15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Формирование навыков с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модисциплины  в учебе и в быту</w:t>
            </w:r>
          </w:p>
        </w:tc>
      </w:tr>
      <w:tr w:rsidR="008B3F5C" w:rsidRPr="00B5602D" w:rsidTr="0020631C">
        <w:tc>
          <w:tcPr>
            <w:tcW w:w="958" w:type="dxa"/>
          </w:tcPr>
          <w:p w:rsidR="008B3F5C" w:rsidRPr="00B5602D" w:rsidRDefault="00372D51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4.1.3</w:t>
            </w:r>
          </w:p>
        </w:tc>
        <w:tc>
          <w:tcPr>
            <w:tcW w:w="2834" w:type="dxa"/>
            <w:gridSpan w:val="2"/>
          </w:tcPr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Привлечение членов с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 xml:space="preserve">вета общежития </w:t>
            </w:r>
            <w:proofErr w:type="gramStart"/>
            <w:r w:rsidRPr="00B5602D">
              <w:rPr>
                <w:sz w:val="24"/>
                <w:szCs w:val="24"/>
              </w:rPr>
              <w:t>к</w:t>
            </w:r>
            <w:proofErr w:type="gramEnd"/>
          </w:p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планированию и уч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стию в мероприятиях</w:t>
            </w:r>
          </w:p>
        </w:tc>
        <w:tc>
          <w:tcPr>
            <w:tcW w:w="1134" w:type="dxa"/>
          </w:tcPr>
          <w:p w:rsidR="008B3F5C" w:rsidRPr="00B5602D" w:rsidRDefault="00952DA5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Июнь,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густ.2017-2019 г.г.</w:t>
            </w:r>
          </w:p>
        </w:tc>
        <w:tc>
          <w:tcPr>
            <w:tcW w:w="1420" w:type="dxa"/>
          </w:tcPr>
          <w:p w:rsidR="008B3F5C" w:rsidRPr="00B5602D" w:rsidRDefault="00952DA5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 общ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староста общ.</w:t>
            </w:r>
          </w:p>
        </w:tc>
        <w:tc>
          <w:tcPr>
            <w:tcW w:w="3228" w:type="dxa"/>
          </w:tcPr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Расширение </w:t>
            </w:r>
            <w:proofErr w:type="gramStart"/>
            <w:r w:rsidRPr="00B5602D">
              <w:rPr>
                <w:sz w:val="24"/>
                <w:szCs w:val="24"/>
              </w:rPr>
              <w:t>студенческих</w:t>
            </w:r>
            <w:proofErr w:type="gramEnd"/>
          </w:p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инициатив, повышение</w:t>
            </w:r>
          </w:p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профессионального статуса членов</w:t>
            </w:r>
          </w:p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молодежных общественных</w:t>
            </w:r>
          </w:p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организаций, усиление блока</w:t>
            </w:r>
          </w:p>
          <w:p w:rsidR="008B3F5C" w:rsidRPr="00B5602D" w:rsidRDefault="008B3F5C" w:rsidP="008B3F5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социальных проектов разв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>тия общежития</w:t>
            </w:r>
          </w:p>
        </w:tc>
      </w:tr>
      <w:tr w:rsidR="005B49DA" w:rsidRPr="00B5602D" w:rsidTr="0020631C">
        <w:tc>
          <w:tcPr>
            <w:tcW w:w="958" w:type="dxa"/>
          </w:tcPr>
          <w:p w:rsidR="005B49DA" w:rsidRPr="00B5602D" w:rsidRDefault="00372D51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4.1.4</w:t>
            </w:r>
          </w:p>
        </w:tc>
        <w:tc>
          <w:tcPr>
            <w:tcW w:w="2834" w:type="dxa"/>
            <w:gridSpan w:val="2"/>
          </w:tcPr>
          <w:p w:rsidR="005B49DA" w:rsidRPr="00B5602D" w:rsidRDefault="005B49DA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B5602D">
              <w:rPr>
                <w:sz w:val="24"/>
                <w:szCs w:val="24"/>
              </w:rPr>
              <w:t>Разработка  и внедрение системыучета прожив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ющих в студенческом общежитии (приобрет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ние и внедрение автом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 xml:space="preserve">тизированной системы учета проживающих в </w:t>
            </w:r>
            <w:r w:rsidRPr="00B5602D">
              <w:rPr>
                <w:sz w:val="24"/>
                <w:szCs w:val="24"/>
              </w:rPr>
              <w:lastRenderedPageBreak/>
              <w:t>студенческих общеж</w:t>
            </w:r>
            <w:r w:rsidRPr="00B5602D">
              <w:rPr>
                <w:sz w:val="24"/>
                <w:szCs w:val="24"/>
              </w:rPr>
              <w:t>и</w:t>
            </w:r>
            <w:r w:rsidRPr="00B5602D">
              <w:rPr>
                <w:sz w:val="24"/>
                <w:szCs w:val="24"/>
              </w:rPr>
              <w:t xml:space="preserve">тиях) </w:t>
            </w:r>
            <w:proofErr w:type="gramEnd"/>
          </w:p>
        </w:tc>
        <w:tc>
          <w:tcPr>
            <w:tcW w:w="1134" w:type="dxa"/>
          </w:tcPr>
          <w:p w:rsidR="00952DA5" w:rsidRPr="00B5602D" w:rsidRDefault="00952DA5" w:rsidP="000540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Ежем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сячно в течение 2017-2019 г.г.</w:t>
            </w:r>
          </w:p>
        </w:tc>
        <w:tc>
          <w:tcPr>
            <w:tcW w:w="1420" w:type="dxa"/>
          </w:tcPr>
          <w:p w:rsidR="005B49DA" w:rsidRPr="00B5602D" w:rsidRDefault="004E404A" w:rsidP="00952DA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щая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житиями</w:t>
            </w:r>
          </w:p>
        </w:tc>
        <w:tc>
          <w:tcPr>
            <w:tcW w:w="3228" w:type="dxa"/>
          </w:tcPr>
          <w:p w:rsidR="005B49DA" w:rsidRPr="00B5602D" w:rsidRDefault="005B49DA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Обеспечение оперативного контроля за исполнением жилищного законодател</w:t>
            </w:r>
            <w:r w:rsidRPr="00B5602D">
              <w:rPr>
                <w:sz w:val="24"/>
                <w:szCs w:val="24"/>
              </w:rPr>
              <w:t>ь</w:t>
            </w:r>
            <w:r w:rsidRPr="00B5602D">
              <w:rPr>
                <w:sz w:val="24"/>
                <w:szCs w:val="24"/>
              </w:rPr>
              <w:t>ства в части норм жилой площади, приходящейся на одного проживающего, с</w:t>
            </w:r>
            <w:r w:rsidRPr="00B5602D">
              <w:rPr>
                <w:sz w:val="24"/>
                <w:szCs w:val="24"/>
              </w:rPr>
              <w:t>о</w:t>
            </w:r>
            <w:r w:rsidRPr="00B5602D">
              <w:rPr>
                <w:sz w:val="24"/>
                <w:szCs w:val="24"/>
              </w:rPr>
              <w:t>здание и ведение единой б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lastRenderedPageBreak/>
              <w:t>зы проживающих с учетн</w:t>
            </w:r>
            <w:r w:rsidRPr="00B5602D">
              <w:rPr>
                <w:sz w:val="24"/>
                <w:szCs w:val="24"/>
              </w:rPr>
              <w:t>ы</w:t>
            </w:r>
            <w:r w:rsidRPr="00B5602D">
              <w:rPr>
                <w:sz w:val="24"/>
                <w:szCs w:val="24"/>
              </w:rPr>
              <w:t>ми данными, обеспечение оперативного контроля за движением студентов в о</w:t>
            </w:r>
            <w:r w:rsidRPr="00B5602D">
              <w:rPr>
                <w:sz w:val="24"/>
                <w:szCs w:val="24"/>
              </w:rPr>
              <w:t>б</w:t>
            </w:r>
            <w:r w:rsidRPr="00B5602D">
              <w:rPr>
                <w:sz w:val="24"/>
                <w:szCs w:val="24"/>
              </w:rPr>
              <w:t>щежити</w:t>
            </w:r>
            <w:proofErr w:type="gramStart"/>
            <w:r w:rsidRPr="00B5602D">
              <w:rPr>
                <w:sz w:val="24"/>
                <w:szCs w:val="24"/>
              </w:rPr>
              <w:t>и(</w:t>
            </w:r>
            <w:proofErr w:type="spellStart"/>
            <w:proofErr w:type="gramEnd"/>
            <w:r w:rsidRPr="00B5602D">
              <w:rPr>
                <w:sz w:val="24"/>
                <w:szCs w:val="24"/>
              </w:rPr>
              <w:t>ях</w:t>
            </w:r>
            <w:proofErr w:type="spellEnd"/>
            <w:r w:rsidRPr="00B5602D">
              <w:rPr>
                <w:sz w:val="24"/>
                <w:szCs w:val="24"/>
              </w:rPr>
              <w:t>)</w:t>
            </w:r>
          </w:p>
        </w:tc>
      </w:tr>
      <w:tr w:rsidR="000540C8" w:rsidRPr="00B5602D" w:rsidTr="0020631C">
        <w:tc>
          <w:tcPr>
            <w:tcW w:w="958" w:type="dxa"/>
          </w:tcPr>
          <w:p w:rsidR="000540C8" w:rsidRPr="00B5602D" w:rsidRDefault="00372D51" w:rsidP="0031360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lastRenderedPageBreak/>
              <w:t>4.1.5</w:t>
            </w:r>
          </w:p>
        </w:tc>
        <w:tc>
          <w:tcPr>
            <w:tcW w:w="2834" w:type="dxa"/>
            <w:gridSpan w:val="2"/>
          </w:tcPr>
          <w:p w:rsidR="000540C8" w:rsidRPr="00B5602D" w:rsidRDefault="000540C8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Проведение конкурса  на лучшуюкомнату общ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жития</w:t>
            </w:r>
          </w:p>
          <w:p w:rsidR="000540C8" w:rsidRPr="00B5602D" w:rsidRDefault="000540C8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540C8" w:rsidRPr="00B5602D" w:rsidRDefault="00952DA5" w:rsidP="008B3F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 2017-2019 г.г.</w:t>
            </w:r>
          </w:p>
        </w:tc>
        <w:tc>
          <w:tcPr>
            <w:tcW w:w="1420" w:type="dxa"/>
          </w:tcPr>
          <w:p w:rsidR="000540C8" w:rsidRPr="00B5602D" w:rsidRDefault="00952DA5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тора по ВР, соц.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</w:t>
            </w:r>
          </w:p>
        </w:tc>
        <w:tc>
          <w:tcPr>
            <w:tcW w:w="3228" w:type="dxa"/>
          </w:tcPr>
          <w:p w:rsidR="000540C8" w:rsidRPr="00B5602D" w:rsidRDefault="000540C8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Укрепление </w:t>
            </w:r>
            <w:proofErr w:type="gramStart"/>
            <w:r w:rsidRPr="00B5602D">
              <w:rPr>
                <w:sz w:val="24"/>
                <w:szCs w:val="24"/>
              </w:rPr>
              <w:t>корпоративной</w:t>
            </w:r>
            <w:proofErr w:type="gramEnd"/>
          </w:p>
          <w:p w:rsidR="000540C8" w:rsidRPr="00B5602D" w:rsidRDefault="000540C8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культуры и сплочение ст</w:t>
            </w:r>
            <w:r w:rsidRPr="00B5602D">
              <w:rPr>
                <w:sz w:val="24"/>
                <w:szCs w:val="24"/>
              </w:rPr>
              <w:t>у</w:t>
            </w:r>
            <w:r w:rsidRPr="00B5602D">
              <w:rPr>
                <w:sz w:val="24"/>
                <w:szCs w:val="24"/>
              </w:rPr>
              <w:t>дентов</w:t>
            </w:r>
          </w:p>
        </w:tc>
      </w:tr>
      <w:tr w:rsidR="000540C8" w:rsidRPr="00B5602D" w:rsidTr="0020631C">
        <w:tc>
          <w:tcPr>
            <w:tcW w:w="958" w:type="dxa"/>
          </w:tcPr>
          <w:p w:rsidR="000540C8" w:rsidRPr="00B5602D" w:rsidRDefault="00372D51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4.1.6</w:t>
            </w:r>
          </w:p>
        </w:tc>
        <w:tc>
          <w:tcPr>
            <w:tcW w:w="2834" w:type="dxa"/>
            <w:gridSpan w:val="2"/>
          </w:tcPr>
          <w:p w:rsidR="000540C8" w:rsidRPr="00B5602D" w:rsidRDefault="000540C8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 xml:space="preserve">Проведение конкурса на </w:t>
            </w:r>
            <w:proofErr w:type="gramStart"/>
            <w:r w:rsidRPr="00B5602D">
              <w:rPr>
                <w:sz w:val="24"/>
                <w:szCs w:val="24"/>
              </w:rPr>
              <w:t>лучший</w:t>
            </w:r>
            <w:proofErr w:type="gramEnd"/>
          </w:p>
          <w:p w:rsidR="000540C8" w:rsidRPr="00B5602D" w:rsidRDefault="000540C8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фоторепортаж из жизни общежития</w:t>
            </w:r>
          </w:p>
          <w:p w:rsidR="000540C8" w:rsidRPr="00B5602D" w:rsidRDefault="000540C8" w:rsidP="000540C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540C8" w:rsidRPr="00B5602D" w:rsidRDefault="000540C8" w:rsidP="00F1076B">
            <w:pPr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Апрель 2017</w:t>
            </w:r>
            <w:r w:rsidR="00952DA5">
              <w:rPr>
                <w:sz w:val="24"/>
                <w:szCs w:val="24"/>
              </w:rPr>
              <w:t>-2019 г.г.</w:t>
            </w:r>
          </w:p>
        </w:tc>
        <w:tc>
          <w:tcPr>
            <w:tcW w:w="1420" w:type="dxa"/>
          </w:tcPr>
          <w:p w:rsidR="000540C8" w:rsidRDefault="00952DA5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ли </w:t>
            </w:r>
            <w:proofErr w:type="gramStart"/>
            <w:r>
              <w:rPr>
                <w:sz w:val="24"/>
                <w:szCs w:val="24"/>
              </w:rPr>
              <w:t>общ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BB0133" w:rsidRDefault="00BB0133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133" w:rsidRDefault="00BB0133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133" w:rsidRDefault="00BB0133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133" w:rsidRPr="00B5602D" w:rsidRDefault="00BB0133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228" w:type="dxa"/>
          </w:tcPr>
          <w:p w:rsidR="000540C8" w:rsidRPr="00B5602D" w:rsidRDefault="000540C8" w:rsidP="00952DA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Развитие эстетического вк</w:t>
            </w:r>
            <w:r w:rsidRPr="00B5602D">
              <w:rPr>
                <w:sz w:val="24"/>
                <w:szCs w:val="24"/>
              </w:rPr>
              <w:t>у</w:t>
            </w:r>
            <w:r w:rsidRPr="00B5602D">
              <w:rPr>
                <w:sz w:val="24"/>
                <w:szCs w:val="24"/>
              </w:rPr>
              <w:t>са инавыков прикладной д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ятельности</w:t>
            </w:r>
          </w:p>
        </w:tc>
      </w:tr>
      <w:tr w:rsidR="00BB0133" w:rsidRPr="00B5602D" w:rsidTr="0020631C">
        <w:tc>
          <w:tcPr>
            <w:tcW w:w="958" w:type="dxa"/>
          </w:tcPr>
          <w:p w:rsidR="00BB0133" w:rsidRPr="00B5602D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2"/>
          </w:tcPr>
          <w:p w:rsidR="00BB0133" w:rsidRPr="00B5602D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0133" w:rsidRPr="00B5602D" w:rsidRDefault="00BB0133" w:rsidP="00BB0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BB0133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BB0133" w:rsidRPr="00B5602D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13600" w:rsidRPr="00B5602D" w:rsidTr="0020631C">
        <w:tc>
          <w:tcPr>
            <w:tcW w:w="9574" w:type="dxa"/>
            <w:gridSpan w:val="6"/>
          </w:tcPr>
          <w:p w:rsidR="00313600" w:rsidRPr="00952DA5" w:rsidRDefault="00372D51" w:rsidP="00952DA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52DA5">
              <w:rPr>
                <w:b/>
                <w:sz w:val="24"/>
                <w:szCs w:val="24"/>
              </w:rPr>
              <w:t xml:space="preserve">Мероприятие </w:t>
            </w:r>
            <w:r w:rsidR="00313600" w:rsidRPr="00952DA5">
              <w:rPr>
                <w:b/>
                <w:sz w:val="24"/>
                <w:szCs w:val="24"/>
              </w:rPr>
              <w:t>2. Формирование культуры межличностных отношений в условиях общежития</w:t>
            </w:r>
          </w:p>
        </w:tc>
      </w:tr>
      <w:tr w:rsidR="00E11E8E" w:rsidRPr="00B5602D" w:rsidTr="0020631C">
        <w:tc>
          <w:tcPr>
            <w:tcW w:w="958" w:type="dxa"/>
          </w:tcPr>
          <w:p w:rsidR="00E11E8E" w:rsidRPr="00B5602D" w:rsidRDefault="00372D51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4.2.1</w:t>
            </w:r>
          </w:p>
        </w:tc>
        <w:tc>
          <w:tcPr>
            <w:tcW w:w="2834" w:type="dxa"/>
            <w:gridSpan w:val="2"/>
          </w:tcPr>
          <w:p w:rsidR="00E11E8E" w:rsidRPr="00B5602D" w:rsidRDefault="00891093" w:rsidP="00952DA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Лекции, беседы по орг</w:t>
            </w:r>
            <w:r w:rsidRPr="00B5602D">
              <w:rPr>
                <w:sz w:val="24"/>
                <w:szCs w:val="24"/>
              </w:rPr>
              <w:t>а</w:t>
            </w:r>
            <w:r w:rsidRPr="00B5602D">
              <w:rPr>
                <w:sz w:val="24"/>
                <w:szCs w:val="24"/>
              </w:rPr>
              <w:t>низации жизнед</w:t>
            </w:r>
            <w:r w:rsidR="00952DA5">
              <w:rPr>
                <w:sz w:val="24"/>
                <w:szCs w:val="24"/>
              </w:rPr>
              <w:t>еятел</w:t>
            </w:r>
            <w:r w:rsidR="00952DA5">
              <w:rPr>
                <w:sz w:val="24"/>
                <w:szCs w:val="24"/>
              </w:rPr>
              <w:t>ь</w:t>
            </w:r>
            <w:r w:rsidR="00952DA5">
              <w:rPr>
                <w:sz w:val="24"/>
                <w:szCs w:val="24"/>
              </w:rPr>
              <w:t xml:space="preserve">ности </w:t>
            </w:r>
            <w:r w:rsidRPr="00B5602D">
              <w:rPr>
                <w:sz w:val="24"/>
                <w:szCs w:val="24"/>
              </w:rPr>
              <w:t>студентов на бе</w:t>
            </w:r>
            <w:r w:rsidRPr="00B5602D">
              <w:rPr>
                <w:sz w:val="24"/>
                <w:szCs w:val="24"/>
              </w:rPr>
              <w:t>с</w:t>
            </w:r>
            <w:r w:rsidRPr="00B5602D">
              <w:rPr>
                <w:sz w:val="24"/>
                <w:szCs w:val="24"/>
              </w:rPr>
              <w:t>конфликтной основе</w:t>
            </w:r>
          </w:p>
        </w:tc>
        <w:tc>
          <w:tcPr>
            <w:tcW w:w="1134" w:type="dxa"/>
          </w:tcPr>
          <w:p w:rsidR="00E11E8E" w:rsidRPr="00B5602D" w:rsidRDefault="00952DA5" w:rsidP="00DC4A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E11E8E" w:rsidRPr="00B5602D" w:rsidRDefault="00952DA5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тора по ВР, педагог-психолог</w:t>
            </w:r>
          </w:p>
        </w:tc>
        <w:tc>
          <w:tcPr>
            <w:tcW w:w="3228" w:type="dxa"/>
          </w:tcPr>
          <w:p w:rsidR="00E11E8E" w:rsidRPr="00B5602D" w:rsidRDefault="00891093" w:rsidP="005B49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Формирование толерантного отношения к окружающим</w:t>
            </w:r>
          </w:p>
        </w:tc>
      </w:tr>
      <w:tr w:rsidR="00B43C56" w:rsidRPr="00B5602D" w:rsidTr="0020631C">
        <w:tc>
          <w:tcPr>
            <w:tcW w:w="958" w:type="dxa"/>
          </w:tcPr>
          <w:p w:rsidR="00B43C56" w:rsidRPr="00B5602D" w:rsidRDefault="00372D51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4.2.2</w:t>
            </w:r>
          </w:p>
        </w:tc>
        <w:tc>
          <w:tcPr>
            <w:tcW w:w="2834" w:type="dxa"/>
            <w:gridSpan w:val="2"/>
          </w:tcPr>
          <w:p w:rsidR="00B43C56" w:rsidRPr="00B5602D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Открытие студии танца под руководством,</w:t>
            </w:r>
          </w:p>
          <w:p w:rsidR="00B43C56" w:rsidRPr="00B5602D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проживающих в общ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житии студентов</w:t>
            </w:r>
          </w:p>
          <w:p w:rsidR="00B43C56" w:rsidRPr="00B5602D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ab/>
            </w:r>
          </w:p>
          <w:p w:rsidR="00B43C56" w:rsidRPr="00B5602D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43C56" w:rsidRPr="00B5602D" w:rsidRDefault="00952DA5" w:rsidP="00B43C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тябрь 2017 г.</w:t>
            </w:r>
            <w:r w:rsidR="00B43C56" w:rsidRPr="00B5602D">
              <w:rPr>
                <w:sz w:val="24"/>
                <w:szCs w:val="24"/>
              </w:rPr>
              <w:tab/>
            </w:r>
          </w:p>
        </w:tc>
        <w:tc>
          <w:tcPr>
            <w:tcW w:w="1420" w:type="dxa"/>
          </w:tcPr>
          <w:p w:rsidR="00B43C56" w:rsidRPr="00B5602D" w:rsidRDefault="00952DA5" w:rsidP="006004A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тора по ВР</w:t>
            </w:r>
          </w:p>
        </w:tc>
        <w:tc>
          <w:tcPr>
            <w:tcW w:w="3228" w:type="dxa"/>
          </w:tcPr>
          <w:p w:rsidR="00B43C56" w:rsidRPr="00B5602D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Повышение художественно -</w:t>
            </w:r>
          </w:p>
          <w:p w:rsidR="00B43C56" w:rsidRPr="00B5602D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5602D">
              <w:rPr>
                <w:sz w:val="24"/>
                <w:szCs w:val="24"/>
              </w:rPr>
              <w:t>творческого уровня студе</w:t>
            </w:r>
            <w:r w:rsidRPr="00B5602D">
              <w:rPr>
                <w:sz w:val="24"/>
                <w:szCs w:val="24"/>
              </w:rPr>
              <w:t>н</w:t>
            </w:r>
            <w:r w:rsidRPr="00B5602D">
              <w:rPr>
                <w:sz w:val="24"/>
                <w:szCs w:val="24"/>
              </w:rPr>
              <w:t>тов, проживающих в общ</w:t>
            </w:r>
            <w:r w:rsidRPr="00B5602D">
              <w:rPr>
                <w:sz w:val="24"/>
                <w:szCs w:val="24"/>
              </w:rPr>
              <w:t>е</w:t>
            </w:r>
            <w:r w:rsidRPr="00B5602D">
              <w:rPr>
                <w:sz w:val="24"/>
                <w:szCs w:val="24"/>
              </w:rPr>
              <w:t>житии</w:t>
            </w:r>
          </w:p>
        </w:tc>
      </w:tr>
      <w:tr w:rsidR="007D52C1" w:rsidRPr="006B03AC" w:rsidTr="0020631C">
        <w:tc>
          <w:tcPr>
            <w:tcW w:w="9574" w:type="dxa"/>
            <w:gridSpan w:val="6"/>
          </w:tcPr>
          <w:p w:rsidR="00D34EAD" w:rsidRPr="006B03AC" w:rsidRDefault="00D34EAD" w:rsidP="004F74C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B03AC">
              <w:rPr>
                <w:b/>
                <w:sz w:val="24"/>
                <w:szCs w:val="24"/>
              </w:rPr>
              <w:t>Мероприятие 3. Организация работы с детьми-сиротами и детьми, оставшимися без попечения родителей, проживающих в общежитиях</w:t>
            </w:r>
          </w:p>
        </w:tc>
      </w:tr>
      <w:tr w:rsidR="007D52C1" w:rsidRPr="006B03AC" w:rsidTr="0020631C">
        <w:tc>
          <w:tcPr>
            <w:tcW w:w="9574" w:type="dxa"/>
            <w:gridSpan w:val="6"/>
          </w:tcPr>
          <w:p w:rsidR="00D34EAD" w:rsidRPr="006B03AC" w:rsidRDefault="00D34EAD" w:rsidP="004F74C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B03AC">
              <w:rPr>
                <w:b/>
                <w:sz w:val="24"/>
                <w:szCs w:val="24"/>
              </w:rPr>
              <w:t>Мероприятие 3.1. Социализация детей-сирот и детей, оставшихся без попечения р</w:t>
            </w:r>
            <w:r w:rsidRPr="006B03AC">
              <w:rPr>
                <w:b/>
                <w:sz w:val="24"/>
                <w:szCs w:val="24"/>
              </w:rPr>
              <w:t>о</w:t>
            </w:r>
            <w:r w:rsidRPr="006B03AC">
              <w:rPr>
                <w:b/>
                <w:sz w:val="24"/>
                <w:szCs w:val="24"/>
              </w:rPr>
              <w:t>дителей, проживающих в общежитиях</w:t>
            </w:r>
          </w:p>
        </w:tc>
      </w:tr>
      <w:tr w:rsidR="007D52C1" w:rsidRPr="006B03AC" w:rsidTr="0020631C">
        <w:tc>
          <w:tcPr>
            <w:tcW w:w="958" w:type="dxa"/>
          </w:tcPr>
          <w:p w:rsidR="00846585" w:rsidRPr="006B03AC" w:rsidRDefault="00372D51" w:rsidP="00372D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4.</w:t>
            </w:r>
            <w:r w:rsidR="00610AC5" w:rsidRPr="006B03AC">
              <w:rPr>
                <w:sz w:val="24"/>
                <w:szCs w:val="24"/>
              </w:rPr>
              <w:t>3.</w:t>
            </w:r>
            <w:r w:rsidR="003977CB" w:rsidRPr="006B03AC">
              <w:rPr>
                <w:sz w:val="24"/>
                <w:szCs w:val="24"/>
              </w:rPr>
              <w:t>3</w:t>
            </w:r>
            <w:r w:rsidRPr="006B03AC">
              <w:rPr>
                <w:sz w:val="24"/>
                <w:szCs w:val="24"/>
              </w:rPr>
              <w:t>.1</w:t>
            </w:r>
          </w:p>
        </w:tc>
        <w:tc>
          <w:tcPr>
            <w:tcW w:w="2834" w:type="dxa"/>
            <w:gridSpan w:val="2"/>
          </w:tcPr>
          <w:p w:rsidR="00846585" w:rsidRPr="006B03AC" w:rsidRDefault="00846585" w:rsidP="005930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pacing w:val="-2"/>
                <w:sz w:val="24"/>
                <w:szCs w:val="24"/>
              </w:rPr>
              <w:t>Психолого-</w:t>
            </w:r>
            <w:proofErr w:type="spellStart"/>
            <w:r w:rsidRPr="006B03AC">
              <w:rPr>
                <w:spacing w:val="-2"/>
                <w:sz w:val="24"/>
                <w:szCs w:val="24"/>
              </w:rPr>
              <w:t>педагогичес</w:t>
            </w:r>
            <w:proofErr w:type="spellEnd"/>
            <w:r w:rsidR="00E11E8E" w:rsidRPr="006B03AC">
              <w:rPr>
                <w:spacing w:val="-2"/>
                <w:sz w:val="24"/>
                <w:szCs w:val="24"/>
              </w:rPr>
              <w:t>-</w:t>
            </w:r>
            <w:r w:rsidRPr="006B03AC">
              <w:rPr>
                <w:spacing w:val="-2"/>
                <w:sz w:val="24"/>
                <w:szCs w:val="24"/>
              </w:rPr>
              <w:t>кое</w:t>
            </w:r>
            <w:r w:rsidRPr="006B03AC">
              <w:rPr>
                <w:sz w:val="24"/>
                <w:szCs w:val="24"/>
              </w:rPr>
              <w:t xml:space="preserve"> сопровождение (</w:t>
            </w:r>
            <w:r w:rsidR="00F110BE"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даптационные трени</w:t>
            </w:r>
            <w:r w:rsidRPr="006B03AC">
              <w:rPr>
                <w:sz w:val="24"/>
                <w:szCs w:val="24"/>
              </w:rPr>
              <w:t>н</w:t>
            </w:r>
            <w:r w:rsidRPr="006B03AC">
              <w:rPr>
                <w:sz w:val="24"/>
                <w:szCs w:val="24"/>
              </w:rPr>
              <w:t>ги, индивидуальное ко</w:t>
            </w:r>
            <w:r w:rsidRPr="006B03AC">
              <w:rPr>
                <w:sz w:val="24"/>
                <w:szCs w:val="24"/>
              </w:rPr>
              <w:t>н</w:t>
            </w:r>
            <w:r w:rsidRPr="006B03AC">
              <w:rPr>
                <w:sz w:val="24"/>
                <w:szCs w:val="24"/>
              </w:rPr>
              <w:t>сультирование, сопр</w:t>
            </w:r>
            <w:r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>вождение в столовую, знакомство с учебным корпусом, посещение в вечернее время в общ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житии)</w:t>
            </w:r>
          </w:p>
        </w:tc>
        <w:tc>
          <w:tcPr>
            <w:tcW w:w="1134" w:type="dxa"/>
          </w:tcPr>
          <w:p w:rsidR="00846585" w:rsidRPr="006B03AC" w:rsidRDefault="000834B4" w:rsidP="00F110BE">
            <w:pPr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В теч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846585" w:rsidRPr="006B03AC" w:rsidRDefault="00D34EAD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</w:t>
            </w:r>
            <w:r w:rsidR="00846585" w:rsidRPr="006B03AC">
              <w:rPr>
                <w:sz w:val="24"/>
                <w:szCs w:val="24"/>
              </w:rPr>
              <w:t>оциал</w:t>
            </w:r>
            <w:r w:rsidR="00846585" w:rsidRPr="006B03AC">
              <w:rPr>
                <w:sz w:val="24"/>
                <w:szCs w:val="24"/>
              </w:rPr>
              <w:t>ь</w:t>
            </w:r>
            <w:r w:rsidR="00846585" w:rsidRPr="006B03AC">
              <w:rPr>
                <w:sz w:val="24"/>
                <w:szCs w:val="24"/>
              </w:rPr>
              <w:t>ный пед</w:t>
            </w:r>
            <w:r w:rsidR="00846585" w:rsidRPr="006B03AC">
              <w:rPr>
                <w:sz w:val="24"/>
                <w:szCs w:val="24"/>
              </w:rPr>
              <w:t>а</w:t>
            </w:r>
            <w:r w:rsidR="00846585" w:rsidRPr="006B03AC">
              <w:rPr>
                <w:sz w:val="24"/>
                <w:szCs w:val="24"/>
              </w:rPr>
              <w:t xml:space="preserve">гог, </w:t>
            </w:r>
          </w:p>
          <w:p w:rsidR="00846585" w:rsidRPr="006B03AC" w:rsidRDefault="00846585" w:rsidP="00D34EA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педагог-психолог, воспитат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л</w:t>
            </w:r>
            <w:r w:rsidR="00D34EAD" w:rsidRPr="006B03AC">
              <w:rPr>
                <w:sz w:val="24"/>
                <w:szCs w:val="24"/>
              </w:rPr>
              <w:t>и общ</w:t>
            </w:r>
            <w:r w:rsidR="00D34EAD" w:rsidRPr="006B03AC">
              <w:rPr>
                <w:sz w:val="24"/>
                <w:szCs w:val="24"/>
              </w:rPr>
              <w:t>е</w:t>
            </w:r>
            <w:r w:rsidR="00D34EAD" w:rsidRPr="006B03AC">
              <w:rPr>
                <w:sz w:val="24"/>
                <w:szCs w:val="24"/>
              </w:rPr>
              <w:t xml:space="preserve">жития </w:t>
            </w:r>
          </w:p>
        </w:tc>
        <w:tc>
          <w:tcPr>
            <w:tcW w:w="3228" w:type="dxa"/>
          </w:tcPr>
          <w:p w:rsidR="00846585" w:rsidRPr="006B03AC" w:rsidRDefault="00846585" w:rsidP="005930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Успешная адаптация студе</w:t>
            </w:r>
            <w:r w:rsidRPr="006B03AC">
              <w:rPr>
                <w:sz w:val="24"/>
                <w:szCs w:val="24"/>
              </w:rPr>
              <w:t>н</w:t>
            </w:r>
            <w:r w:rsidRPr="006B03AC">
              <w:rPr>
                <w:sz w:val="24"/>
                <w:szCs w:val="24"/>
              </w:rPr>
              <w:t>тов в коллективе</w:t>
            </w:r>
            <w:r w:rsidR="00F110BE" w:rsidRPr="006B03AC">
              <w:rPr>
                <w:sz w:val="24"/>
                <w:szCs w:val="24"/>
              </w:rPr>
              <w:t>.</w:t>
            </w:r>
          </w:p>
          <w:p w:rsidR="00846585" w:rsidRPr="006B03AC" w:rsidRDefault="00846585" w:rsidP="005930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Закрепление навыков сам</w:t>
            </w:r>
            <w:r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>стоятельной организации жизни, самообслуживания и совме</w:t>
            </w:r>
            <w:r w:rsidR="00F110BE" w:rsidRPr="006B03AC">
              <w:rPr>
                <w:sz w:val="24"/>
                <w:szCs w:val="24"/>
              </w:rPr>
              <w:t>стного проживания.</w:t>
            </w:r>
          </w:p>
        </w:tc>
      </w:tr>
      <w:tr w:rsidR="007D52C1" w:rsidRPr="006B03AC" w:rsidTr="0020631C">
        <w:tc>
          <w:tcPr>
            <w:tcW w:w="958" w:type="dxa"/>
          </w:tcPr>
          <w:p w:rsidR="00846585" w:rsidRPr="006B03AC" w:rsidRDefault="00372D51" w:rsidP="003977C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4.3.1</w:t>
            </w:r>
            <w:r w:rsidR="00E11E8E" w:rsidRPr="006B03AC">
              <w:rPr>
                <w:sz w:val="24"/>
                <w:szCs w:val="24"/>
              </w:rPr>
              <w:t>.</w:t>
            </w:r>
            <w:r w:rsidR="00610AC5" w:rsidRPr="006B03AC">
              <w:rPr>
                <w:sz w:val="24"/>
                <w:szCs w:val="24"/>
              </w:rPr>
              <w:t>2</w:t>
            </w:r>
          </w:p>
        </w:tc>
        <w:tc>
          <w:tcPr>
            <w:tcW w:w="2834" w:type="dxa"/>
            <w:gridSpan w:val="2"/>
          </w:tcPr>
          <w:p w:rsidR="00846585" w:rsidRPr="006B03AC" w:rsidRDefault="00846585" w:rsidP="006B03A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Формирование бытовых навыков детей-сирот, проживающих в общ</w:t>
            </w:r>
            <w:proofErr w:type="gramStart"/>
            <w:r w:rsidR="006B03AC">
              <w:rPr>
                <w:sz w:val="24"/>
                <w:szCs w:val="24"/>
              </w:rPr>
              <w:t>.</w:t>
            </w:r>
            <w:proofErr w:type="gramEnd"/>
            <w:r w:rsidRPr="006B03AC">
              <w:rPr>
                <w:sz w:val="24"/>
                <w:szCs w:val="24"/>
              </w:rPr>
              <w:t xml:space="preserve"> (</w:t>
            </w:r>
            <w:proofErr w:type="gramStart"/>
            <w:r w:rsidR="00F110BE" w:rsidRPr="006B03AC">
              <w:rPr>
                <w:sz w:val="24"/>
                <w:szCs w:val="24"/>
              </w:rPr>
              <w:t>п</w:t>
            </w:r>
            <w:proofErr w:type="gramEnd"/>
            <w:r w:rsidRPr="006B03AC">
              <w:rPr>
                <w:sz w:val="24"/>
                <w:szCs w:val="24"/>
              </w:rPr>
              <w:t>роведение конкурсов на лучшую комнату в общежитии; проведение мастер-классов по пр</w:t>
            </w:r>
            <w:r w:rsidRPr="006B03AC">
              <w:rPr>
                <w:sz w:val="24"/>
                <w:szCs w:val="24"/>
              </w:rPr>
              <w:t>и</w:t>
            </w:r>
            <w:r w:rsidRPr="006B03AC">
              <w:rPr>
                <w:sz w:val="24"/>
                <w:szCs w:val="24"/>
              </w:rPr>
              <w:t>готовлению пищи, р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монту одежды, планир</w:t>
            </w:r>
            <w:r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 xml:space="preserve">ванию личного бюджета </w:t>
            </w:r>
            <w:r w:rsidRPr="006B03AC">
              <w:rPr>
                <w:sz w:val="24"/>
                <w:szCs w:val="24"/>
              </w:rPr>
              <w:lastRenderedPageBreak/>
              <w:t>и т.д.)</w:t>
            </w:r>
          </w:p>
        </w:tc>
        <w:tc>
          <w:tcPr>
            <w:tcW w:w="1134" w:type="dxa"/>
          </w:tcPr>
          <w:p w:rsidR="00846585" w:rsidRPr="006B03AC" w:rsidRDefault="000834B4" w:rsidP="00F110BE">
            <w:pPr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lastRenderedPageBreak/>
              <w:t>В теч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846585" w:rsidRPr="006B03AC" w:rsidRDefault="00D34EAD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</w:t>
            </w:r>
            <w:r w:rsidR="00846585" w:rsidRPr="006B03AC">
              <w:rPr>
                <w:sz w:val="24"/>
                <w:szCs w:val="24"/>
              </w:rPr>
              <w:t>оциал</w:t>
            </w:r>
            <w:r w:rsidR="00846585" w:rsidRPr="006B03AC">
              <w:rPr>
                <w:sz w:val="24"/>
                <w:szCs w:val="24"/>
              </w:rPr>
              <w:t>ь</w:t>
            </w:r>
            <w:r w:rsidR="00846585" w:rsidRPr="006B03AC">
              <w:rPr>
                <w:sz w:val="24"/>
                <w:szCs w:val="24"/>
              </w:rPr>
              <w:t>ный пед</w:t>
            </w:r>
            <w:r w:rsidR="00846585" w:rsidRPr="006B03AC">
              <w:rPr>
                <w:sz w:val="24"/>
                <w:szCs w:val="24"/>
              </w:rPr>
              <w:t>а</w:t>
            </w:r>
            <w:r w:rsidR="00846585" w:rsidRPr="006B03AC">
              <w:rPr>
                <w:sz w:val="24"/>
                <w:szCs w:val="24"/>
              </w:rPr>
              <w:t xml:space="preserve">гог, </w:t>
            </w:r>
          </w:p>
          <w:p w:rsidR="00846585" w:rsidRPr="006B03AC" w:rsidRDefault="00846585" w:rsidP="00D34EA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педагог-психолог, воспитат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л</w:t>
            </w:r>
            <w:r w:rsidR="00D34EAD" w:rsidRPr="006B03AC">
              <w:rPr>
                <w:sz w:val="24"/>
                <w:szCs w:val="24"/>
              </w:rPr>
              <w:t>и общ</w:t>
            </w:r>
            <w:r w:rsidR="00D34EAD" w:rsidRPr="006B03AC">
              <w:rPr>
                <w:sz w:val="24"/>
                <w:szCs w:val="24"/>
              </w:rPr>
              <w:t>е</w:t>
            </w:r>
            <w:r w:rsidR="00D34EAD" w:rsidRPr="006B03AC">
              <w:rPr>
                <w:sz w:val="24"/>
                <w:szCs w:val="24"/>
              </w:rPr>
              <w:t>жития</w:t>
            </w:r>
          </w:p>
        </w:tc>
        <w:tc>
          <w:tcPr>
            <w:tcW w:w="3228" w:type="dxa"/>
          </w:tcPr>
          <w:p w:rsidR="00846585" w:rsidRPr="006B03AC" w:rsidRDefault="00846585" w:rsidP="005930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Закрепление навыков сам</w:t>
            </w:r>
            <w:r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>стоятельной организации жизни, самообслуживания и совместного проживания; Порядок и чистота в общ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житии;</w:t>
            </w:r>
          </w:p>
        </w:tc>
      </w:tr>
      <w:tr w:rsidR="007D52C1" w:rsidRPr="006B03AC" w:rsidTr="0020631C">
        <w:tc>
          <w:tcPr>
            <w:tcW w:w="958" w:type="dxa"/>
          </w:tcPr>
          <w:p w:rsidR="00846585" w:rsidRPr="006B03AC" w:rsidRDefault="00372D51" w:rsidP="003977C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lastRenderedPageBreak/>
              <w:t>4</w:t>
            </w:r>
            <w:r w:rsidR="00610AC5" w:rsidRPr="006B03AC">
              <w:rPr>
                <w:sz w:val="24"/>
                <w:szCs w:val="24"/>
              </w:rPr>
              <w:t>.</w:t>
            </w:r>
            <w:r w:rsidR="003977CB" w:rsidRPr="006B03AC">
              <w:rPr>
                <w:sz w:val="24"/>
                <w:szCs w:val="24"/>
              </w:rPr>
              <w:t>3</w:t>
            </w:r>
            <w:r w:rsidR="00610AC5" w:rsidRPr="006B03AC">
              <w:rPr>
                <w:sz w:val="24"/>
                <w:szCs w:val="24"/>
              </w:rPr>
              <w:t>.</w:t>
            </w:r>
            <w:r w:rsidR="00E11E8E" w:rsidRPr="006B03AC">
              <w:rPr>
                <w:sz w:val="24"/>
                <w:szCs w:val="24"/>
              </w:rPr>
              <w:t>1.</w:t>
            </w:r>
            <w:r w:rsidR="00610AC5" w:rsidRPr="006B03AC">
              <w:rPr>
                <w:sz w:val="24"/>
                <w:szCs w:val="24"/>
              </w:rPr>
              <w:t>3</w:t>
            </w:r>
          </w:p>
        </w:tc>
        <w:tc>
          <w:tcPr>
            <w:tcW w:w="2834" w:type="dxa"/>
            <w:gridSpan w:val="2"/>
          </w:tcPr>
          <w:p w:rsidR="00846585" w:rsidRDefault="00846585" w:rsidP="006B03A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 xml:space="preserve">Формирование </w:t>
            </w:r>
            <w:r w:rsidR="006B03AC">
              <w:rPr>
                <w:sz w:val="24"/>
                <w:szCs w:val="24"/>
              </w:rPr>
              <w:t>ЗОЖ</w:t>
            </w:r>
            <w:r w:rsidR="00F110BE" w:rsidRPr="006B03AC">
              <w:rPr>
                <w:sz w:val="24"/>
                <w:szCs w:val="24"/>
              </w:rPr>
              <w:t xml:space="preserve"> (</w:t>
            </w:r>
            <w:r w:rsidRPr="006B03AC">
              <w:rPr>
                <w:sz w:val="24"/>
                <w:szCs w:val="24"/>
              </w:rPr>
              <w:t>просмотр видеороликов социальной рекламы, направленной на проф</w:t>
            </w:r>
            <w:r w:rsidRPr="006B03AC">
              <w:rPr>
                <w:sz w:val="24"/>
                <w:szCs w:val="24"/>
              </w:rPr>
              <w:t>и</w:t>
            </w:r>
            <w:r w:rsidRPr="006B03AC">
              <w:rPr>
                <w:sz w:val="24"/>
                <w:szCs w:val="24"/>
              </w:rPr>
              <w:t>лактику правонаруш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 xml:space="preserve">ний, употребления ПАВ, </w:t>
            </w:r>
            <w:proofErr w:type="spellStart"/>
            <w:r w:rsidRPr="006B03AC">
              <w:rPr>
                <w:sz w:val="24"/>
                <w:szCs w:val="24"/>
              </w:rPr>
              <w:t>табакокурения</w:t>
            </w:r>
            <w:proofErr w:type="spellEnd"/>
            <w:r w:rsidRPr="006B03AC">
              <w:rPr>
                <w:sz w:val="24"/>
                <w:szCs w:val="24"/>
              </w:rPr>
              <w:t xml:space="preserve"> и т.д.; </w:t>
            </w:r>
            <w:r w:rsidR="00F110BE"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>р</w:t>
            </w:r>
            <w:r w:rsidRPr="006B03AC">
              <w:rPr>
                <w:sz w:val="24"/>
                <w:szCs w:val="24"/>
              </w:rPr>
              <w:t>ганизация и проведение спортивных соревнов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ний по различным видам спорта)</w:t>
            </w:r>
          </w:p>
          <w:p w:rsidR="00BB0133" w:rsidRDefault="00BB0133" w:rsidP="006B03A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133" w:rsidRDefault="00BB0133" w:rsidP="006B03A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BB0133" w:rsidRPr="006B03AC" w:rsidRDefault="00BB0133" w:rsidP="006B03A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46585" w:rsidRPr="006B03AC" w:rsidRDefault="000834B4" w:rsidP="00F110BE">
            <w:pPr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В теч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846585" w:rsidRPr="006B03AC" w:rsidRDefault="00D34EAD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</w:t>
            </w:r>
            <w:r w:rsidR="00846585" w:rsidRPr="006B03AC">
              <w:rPr>
                <w:sz w:val="24"/>
                <w:szCs w:val="24"/>
              </w:rPr>
              <w:t>оциал</w:t>
            </w:r>
            <w:r w:rsidR="00846585" w:rsidRPr="006B03AC">
              <w:rPr>
                <w:sz w:val="24"/>
                <w:szCs w:val="24"/>
              </w:rPr>
              <w:t>ь</w:t>
            </w:r>
            <w:r w:rsidR="00846585" w:rsidRPr="006B03AC">
              <w:rPr>
                <w:sz w:val="24"/>
                <w:szCs w:val="24"/>
              </w:rPr>
              <w:t>ный пед</w:t>
            </w:r>
            <w:r w:rsidR="00846585" w:rsidRPr="006B03AC">
              <w:rPr>
                <w:sz w:val="24"/>
                <w:szCs w:val="24"/>
              </w:rPr>
              <w:t>а</w:t>
            </w:r>
            <w:r w:rsidR="00846585" w:rsidRPr="006B03AC">
              <w:rPr>
                <w:sz w:val="24"/>
                <w:szCs w:val="24"/>
              </w:rPr>
              <w:t xml:space="preserve">гог, </w:t>
            </w:r>
          </w:p>
          <w:p w:rsidR="00846585" w:rsidRPr="006B03AC" w:rsidRDefault="00846585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педагог-психолог, воспит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тель</w:t>
            </w:r>
          </w:p>
        </w:tc>
        <w:tc>
          <w:tcPr>
            <w:tcW w:w="3228" w:type="dxa"/>
          </w:tcPr>
          <w:p w:rsidR="00846585" w:rsidRPr="006B03AC" w:rsidRDefault="00846585" w:rsidP="005930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Профилактика правонар</w:t>
            </w:r>
            <w:r w:rsidRPr="006B03AC">
              <w:rPr>
                <w:sz w:val="24"/>
                <w:szCs w:val="24"/>
              </w:rPr>
              <w:t>у</w:t>
            </w:r>
            <w:r w:rsidRPr="006B03AC">
              <w:rPr>
                <w:sz w:val="24"/>
                <w:szCs w:val="24"/>
              </w:rPr>
              <w:t xml:space="preserve">шений, </w:t>
            </w:r>
            <w:proofErr w:type="spellStart"/>
            <w:r w:rsidRPr="006B03AC">
              <w:rPr>
                <w:sz w:val="24"/>
                <w:szCs w:val="24"/>
              </w:rPr>
              <w:t>антивитального</w:t>
            </w:r>
            <w:proofErr w:type="spellEnd"/>
            <w:r w:rsidRPr="006B03AC">
              <w:rPr>
                <w:sz w:val="24"/>
                <w:szCs w:val="24"/>
              </w:rPr>
              <w:t xml:space="preserve"> п</w:t>
            </w:r>
            <w:r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>ведения, экстремизма, уп</w:t>
            </w:r>
            <w:r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 xml:space="preserve">требления алкоголя, ПАВ </w:t>
            </w:r>
          </w:p>
        </w:tc>
      </w:tr>
      <w:tr w:rsidR="00BB0133" w:rsidRPr="006B03AC" w:rsidTr="0020631C">
        <w:tc>
          <w:tcPr>
            <w:tcW w:w="958" w:type="dxa"/>
          </w:tcPr>
          <w:p w:rsidR="00BB0133" w:rsidRPr="006B03AC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2"/>
          </w:tcPr>
          <w:p w:rsidR="00BB0133" w:rsidRPr="006B03AC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0133" w:rsidRPr="006B03AC" w:rsidRDefault="00BB0133" w:rsidP="00BB0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BB0133" w:rsidRPr="006B03AC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BB0133" w:rsidRPr="006B03AC" w:rsidRDefault="00BB0133" w:rsidP="00BB013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D52C1" w:rsidRPr="006B03AC" w:rsidTr="0020631C">
        <w:tc>
          <w:tcPr>
            <w:tcW w:w="958" w:type="dxa"/>
          </w:tcPr>
          <w:p w:rsidR="00846585" w:rsidRPr="006B03AC" w:rsidRDefault="00372D51" w:rsidP="003977C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4</w:t>
            </w:r>
            <w:r w:rsidR="00610AC5" w:rsidRPr="006B03AC">
              <w:rPr>
                <w:sz w:val="24"/>
                <w:szCs w:val="24"/>
              </w:rPr>
              <w:t>.</w:t>
            </w:r>
            <w:r w:rsidR="003977CB" w:rsidRPr="006B03AC">
              <w:rPr>
                <w:sz w:val="24"/>
                <w:szCs w:val="24"/>
              </w:rPr>
              <w:t>3</w:t>
            </w:r>
            <w:r w:rsidR="00610AC5" w:rsidRPr="006B03AC">
              <w:rPr>
                <w:sz w:val="24"/>
                <w:szCs w:val="24"/>
              </w:rPr>
              <w:t>.</w:t>
            </w:r>
            <w:r w:rsidR="00E11E8E" w:rsidRPr="006B03AC">
              <w:rPr>
                <w:sz w:val="24"/>
                <w:szCs w:val="24"/>
              </w:rPr>
              <w:t>1.</w:t>
            </w:r>
            <w:r w:rsidR="00610AC5" w:rsidRPr="006B03AC">
              <w:rPr>
                <w:sz w:val="24"/>
                <w:szCs w:val="24"/>
              </w:rPr>
              <w:t>4</w:t>
            </w:r>
          </w:p>
        </w:tc>
        <w:tc>
          <w:tcPr>
            <w:tcW w:w="2834" w:type="dxa"/>
            <w:gridSpan w:val="2"/>
          </w:tcPr>
          <w:p w:rsidR="00846585" w:rsidRPr="006B03AC" w:rsidRDefault="00846585" w:rsidP="006B03A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Формирование комм</w:t>
            </w:r>
            <w:r w:rsidRPr="006B03AC">
              <w:rPr>
                <w:sz w:val="24"/>
                <w:szCs w:val="24"/>
              </w:rPr>
              <w:t>у</w:t>
            </w:r>
            <w:r w:rsidRPr="006B03AC">
              <w:rPr>
                <w:sz w:val="24"/>
                <w:szCs w:val="24"/>
              </w:rPr>
              <w:t>никативной культуры (</w:t>
            </w:r>
            <w:r w:rsidR="00F110BE" w:rsidRPr="006B03AC">
              <w:rPr>
                <w:sz w:val="24"/>
                <w:szCs w:val="24"/>
              </w:rPr>
              <w:t>в</w:t>
            </w:r>
            <w:r w:rsidRPr="006B03AC">
              <w:rPr>
                <w:sz w:val="24"/>
                <w:szCs w:val="24"/>
              </w:rPr>
              <w:t>овлечение в деятел</w:t>
            </w:r>
            <w:r w:rsidRPr="006B03AC">
              <w:rPr>
                <w:sz w:val="24"/>
                <w:szCs w:val="24"/>
              </w:rPr>
              <w:t>ь</w:t>
            </w:r>
            <w:r w:rsidRPr="006B03AC">
              <w:rPr>
                <w:sz w:val="24"/>
                <w:szCs w:val="24"/>
              </w:rPr>
              <w:t>ность студ</w:t>
            </w:r>
            <w:r w:rsidR="006B03AC">
              <w:rPr>
                <w:sz w:val="24"/>
                <w:szCs w:val="24"/>
              </w:rPr>
              <w:t>енческого</w:t>
            </w:r>
            <w:r w:rsidRPr="006B03AC">
              <w:rPr>
                <w:sz w:val="24"/>
                <w:szCs w:val="24"/>
              </w:rPr>
              <w:t xml:space="preserve"> с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 xml:space="preserve">моуправления; </w:t>
            </w:r>
            <w:r w:rsidR="00F110BE" w:rsidRPr="006B03AC">
              <w:rPr>
                <w:sz w:val="24"/>
                <w:szCs w:val="24"/>
              </w:rPr>
              <w:t>в</w:t>
            </w:r>
            <w:r w:rsidRPr="006B03AC">
              <w:rPr>
                <w:sz w:val="24"/>
                <w:szCs w:val="24"/>
              </w:rPr>
              <w:t xml:space="preserve">ыпуски </w:t>
            </w:r>
            <w:proofErr w:type="spellStart"/>
            <w:r w:rsidRPr="006B03AC">
              <w:rPr>
                <w:sz w:val="24"/>
                <w:szCs w:val="24"/>
              </w:rPr>
              <w:t>тематич</w:t>
            </w:r>
            <w:proofErr w:type="spellEnd"/>
            <w:r w:rsidR="006B03AC">
              <w:rPr>
                <w:sz w:val="24"/>
                <w:szCs w:val="24"/>
              </w:rPr>
              <w:t xml:space="preserve">. </w:t>
            </w:r>
            <w:r w:rsidRPr="006B03AC">
              <w:rPr>
                <w:sz w:val="24"/>
                <w:szCs w:val="24"/>
              </w:rPr>
              <w:t>стенгазет и с</w:t>
            </w:r>
            <w:r w:rsidRPr="006B03AC">
              <w:rPr>
                <w:sz w:val="24"/>
                <w:szCs w:val="24"/>
              </w:rPr>
              <w:t>о</w:t>
            </w:r>
            <w:r w:rsidRPr="006B03AC">
              <w:rPr>
                <w:sz w:val="24"/>
                <w:szCs w:val="24"/>
              </w:rPr>
              <w:t xml:space="preserve">здание </w:t>
            </w:r>
            <w:proofErr w:type="spellStart"/>
            <w:r w:rsidRPr="006B03AC">
              <w:rPr>
                <w:sz w:val="24"/>
                <w:szCs w:val="24"/>
              </w:rPr>
              <w:t>видеопрезент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ций</w:t>
            </w:r>
            <w:proofErr w:type="spellEnd"/>
            <w:r w:rsidRPr="006B03AC">
              <w:rPr>
                <w:sz w:val="24"/>
                <w:szCs w:val="24"/>
              </w:rPr>
              <w:t xml:space="preserve"> о жизни в студенч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ском общежитии)</w:t>
            </w:r>
          </w:p>
        </w:tc>
        <w:tc>
          <w:tcPr>
            <w:tcW w:w="1134" w:type="dxa"/>
          </w:tcPr>
          <w:p w:rsidR="00846585" w:rsidRPr="006B03AC" w:rsidRDefault="00C73182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В теч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846585" w:rsidRPr="006B03AC" w:rsidRDefault="000834B4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</w:t>
            </w:r>
            <w:r w:rsidR="00846585" w:rsidRPr="006B03AC">
              <w:rPr>
                <w:sz w:val="24"/>
                <w:szCs w:val="24"/>
              </w:rPr>
              <w:t>оциал</w:t>
            </w:r>
            <w:r w:rsidR="00846585" w:rsidRPr="006B03AC">
              <w:rPr>
                <w:sz w:val="24"/>
                <w:szCs w:val="24"/>
              </w:rPr>
              <w:t>ь</w:t>
            </w:r>
            <w:r w:rsidR="00846585" w:rsidRPr="006B03AC">
              <w:rPr>
                <w:sz w:val="24"/>
                <w:szCs w:val="24"/>
              </w:rPr>
              <w:t>ный пед</w:t>
            </w:r>
            <w:r w:rsidR="00846585" w:rsidRPr="006B03AC">
              <w:rPr>
                <w:sz w:val="24"/>
                <w:szCs w:val="24"/>
              </w:rPr>
              <w:t>а</w:t>
            </w:r>
            <w:r w:rsidR="00846585" w:rsidRPr="006B03AC">
              <w:rPr>
                <w:sz w:val="24"/>
                <w:szCs w:val="24"/>
              </w:rPr>
              <w:t xml:space="preserve">гог, </w:t>
            </w:r>
          </w:p>
          <w:p w:rsidR="00846585" w:rsidRPr="006B03AC" w:rsidRDefault="00846585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педагог-психолог, воспит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тель</w:t>
            </w:r>
          </w:p>
        </w:tc>
        <w:tc>
          <w:tcPr>
            <w:tcW w:w="3228" w:type="dxa"/>
          </w:tcPr>
          <w:p w:rsidR="00846585" w:rsidRPr="006B03AC" w:rsidRDefault="00846585" w:rsidP="005930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 xml:space="preserve">Укрепление корпоративной культуры, формирование навыков </w:t>
            </w:r>
            <w:proofErr w:type="spellStart"/>
            <w:r w:rsidRPr="006B03AC">
              <w:rPr>
                <w:sz w:val="24"/>
                <w:szCs w:val="24"/>
              </w:rPr>
              <w:t>командообразов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ния</w:t>
            </w:r>
            <w:proofErr w:type="spellEnd"/>
            <w:r w:rsidRPr="006B03AC">
              <w:rPr>
                <w:sz w:val="24"/>
                <w:szCs w:val="24"/>
              </w:rPr>
              <w:t xml:space="preserve"> и взаимовыручки</w:t>
            </w:r>
          </w:p>
        </w:tc>
      </w:tr>
      <w:tr w:rsidR="007D52C1" w:rsidRPr="006B03AC" w:rsidTr="0020631C">
        <w:tc>
          <w:tcPr>
            <w:tcW w:w="9574" w:type="dxa"/>
            <w:gridSpan w:val="6"/>
          </w:tcPr>
          <w:p w:rsidR="00D34EAD" w:rsidRPr="00BB0133" w:rsidRDefault="00D34EAD" w:rsidP="00BB013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B0133">
              <w:rPr>
                <w:b/>
                <w:sz w:val="24"/>
                <w:szCs w:val="24"/>
              </w:rPr>
              <w:t>Мероприятие 3.2. Организация досуга детей-сирот и детей, оставшихся без попеч</w:t>
            </w:r>
            <w:r w:rsidRPr="00BB0133">
              <w:rPr>
                <w:b/>
                <w:sz w:val="24"/>
                <w:szCs w:val="24"/>
              </w:rPr>
              <w:t>е</w:t>
            </w:r>
            <w:r w:rsidRPr="00BB0133">
              <w:rPr>
                <w:b/>
                <w:sz w:val="24"/>
                <w:szCs w:val="24"/>
              </w:rPr>
              <w:t>ния родителей, проживающих в общежитиях</w:t>
            </w:r>
          </w:p>
        </w:tc>
      </w:tr>
      <w:tr w:rsidR="007D52C1" w:rsidRPr="006B03AC" w:rsidTr="0020631C">
        <w:tc>
          <w:tcPr>
            <w:tcW w:w="958" w:type="dxa"/>
          </w:tcPr>
          <w:p w:rsidR="00846585" w:rsidRPr="006B03AC" w:rsidRDefault="00372D51" w:rsidP="00E11E8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4</w:t>
            </w:r>
            <w:r w:rsidR="00610AC5" w:rsidRPr="006B03AC">
              <w:rPr>
                <w:sz w:val="24"/>
                <w:szCs w:val="24"/>
              </w:rPr>
              <w:t>.</w:t>
            </w:r>
            <w:r w:rsidR="003977CB" w:rsidRPr="006B03AC">
              <w:rPr>
                <w:sz w:val="24"/>
                <w:szCs w:val="24"/>
              </w:rPr>
              <w:t>3</w:t>
            </w:r>
            <w:r w:rsidR="00610AC5" w:rsidRPr="006B03AC">
              <w:rPr>
                <w:sz w:val="24"/>
                <w:szCs w:val="24"/>
              </w:rPr>
              <w:t>.</w:t>
            </w:r>
            <w:r w:rsidR="00E11E8E" w:rsidRPr="006B03AC">
              <w:rPr>
                <w:sz w:val="24"/>
                <w:szCs w:val="24"/>
              </w:rPr>
              <w:t>2.1</w:t>
            </w:r>
          </w:p>
        </w:tc>
        <w:tc>
          <w:tcPr>
            <w:tcW w:w="2834" w:type="dxa"/>
            <w:gridSpan w:val="2"/>
          </w:tcPr>
          <w:p w:rsidR="00846585" w:rsidRPr="006B03AC" w:rsidRDefault="00846585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Изучение интересов и склонностей детей – с</w:t>
            </w:r>
            <w:r w:rsidRPr="006B03AC">
              <w:rPr>
                <w:sz w:val="24"/>
                <w:szCs w:val="24"/>
              </w:rPr>
              <w:t>и</w:t>
            </w:r>
            <w:r w:rsidRPr="006B03AC">
              <w:rPr>
                <w:sz w:val="24"/>
                <w:szCs w:val="24"/>
              </w:rPr>
              <w:t>рот (вовлечение их в клубы по интересам, спортивные секции, кружки, студенческий совет, экологический о</w:t>
            </w:r>
            <w:r w:rsidRPr="006B03AC">
              <w:rPr>
                <w:sz w:val="24"/>
                <w:szCs w:val="24"/>
              </w:rPr>
              <w:t>т</w:t>
            </w:r>
            <w:r w:rsidRPr="006B03AC">
              <w:rPr>
                <w:sz w:val="24"/>
                <w:szCs w:val="24"/>
              </w:rPr>
              <w:t>ряд; Поздравления им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нинников через ежем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сячный выпуск стенгаз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ты, бесплатное посещ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ние тренажерного зала)</w:t>
            </w:r>
          </w:p>
        </w:tc>
        <w:tc>
          <w:tcPr>
            <w:tcW w:w="1134" w:type="dxa"/>
          </w:tcPr>
          <w:p w:rsidR="00846585" w:rsidRPr="006B03AC" w:rsidRDefault="00C73182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Се</w:t>
            </w:r>
            <w:r w:rsidRPr="006B03AC">
              <w:rPr>
                <w:sz w:val="24"/>
                <w:szCs w:val="24"/>
              </w:rPr>
              <w:t>н</w:t>
            </w:r>
            <w:r w:rsidRPr="006B03AC">
              <w:rPr>
                <w:sz w:val="24"/>
                <w:szCs w:val="24"/>
              </w:rPr>
              <w:t>тябрь, октябрь 2017-2019 г.г.</w:t>
            </w:r>
          </w:p>
        </w:tc>
        <w:tc>
          <w:tcPr>
            <w:tcW w:w="1420" w:type="dxa"/>
          </w:tcPr>
          <w:p w:rsidR="00846585" w:rsidRPr="006B03AC" w:rsidRDefault="00C73182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</w:t>
            </w:r>
            <w:r w:rsidR="00846585" w:rsidRPr="006B03AC">
              <w:rPr>
                <w:sz w:val="24"/>
                <w:szCs w:val="24"/>
              </w:rPr>
              <w:t>оциал</w:t>
            </w:r>
            <w:r w:rsidR="00846585" w:rsidRPr="006B03AC">
              <w:rPr>
                <w:sz w:val="24"/>
                <w:szCs w:val="24"/>
              </w:rPr>
              <w:t>ь</w:t>
            </w:r>
            <w:r w:rsidR="00846585" w:rsidRPr="006B03AC">
              <w:rPr>
                <w:sz w:val="24"/>
                <w:szCs w:val="24"/>
              </w:rPr>
              <w:t>ный пед</w:t>
            </w:r>
            <w:r w:rsidR="00846585" w:rsidRPr="006B03AC">
              <w:rPr>
                <w:sz w:val="24"/>
                <w:szCs w:val="24"/>
              </w:rPr>
              <w:t>а</w:t>
            </w:r>
            <w:r w:rsidR="00846585" w:rsidRPr="006B03AC">
              <w:rPr>
                <w:sz w:val="24"/>
                <w:szCs w:val="24"/>
              </w:rPr>
              <w:t xml:space="preserve">гог, </w:t>
            </w:r>
          </w:p>
          <w:p w:rsidR="00846585" w:rsidRPr="006B03AC" w:rsidRDefault="00846585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педагог-психолог, воспит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тель</w:t>
            </w:r>
          </w:p>
        </w:tc>
        <w:tc>
          <w:tcPr>
            <w:tcW w:w="3228" w:type="dxa"/>
          </w:tcPr>
          <w:p w:rsidR="00846585" w:rsidRPr="006B03AC" w:rsidRDefault="00846585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Формирование благополу</w:t>
            </w:r>
            <w:r w:rsidRPr="006B03AC">
              <w:rPr>
                <w:sz w:val="24"/>
                <w:szCs w:val="24"/>
              </w:rPr>
              <w:t>ч</w:t>
            </w:r>
            <w:r w:rsidRPr="006B03AC">
              <w:rPr>
                <w:sz w:val="24"/>
                <w:szCs w:val="24"/>
              </w:rPr>
              <w:t>ного психологического кл</w:t>
            </w:r>
            <w:r w:rsidRPr="006B03AC">
              <w:rPr>
                <w:sz w:val="24"/>
                <w:szCs w:val="24"/>
              </w:rPr>
              <w:t>и</w:t>
            </w:r>
            <w:r w:rsidRPr="006B03AC">
              <w:rPr>
                <w:sz w:val="24"/>
                <w:szCs w:val="24"/>
              </w:rPr>
              <w:t>мата среди проживающих в одной комнате и коллективе в целом; Развитие творч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ских способностей и умения работать в группе</w:t>
            </w:r>
          </w:p>
        </w:tc>
      </w:tr>
      <w:tr w:rsidR="007D52C1" w:rsidRPr="006B03AC" w:rsidTr="0020631C">
        <w:tc>
          <w:tcPr>
            <w:tcW w:w="958" w:type="dxa"/>
          </w:tcPr>
          <w:p w:rsidR="00846585" w:rsidRPr="006B03AC" w:rsidRDefault="00372D51" w:rsidP="00E11E8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4</w:t>
            </w:r>
            <w:r w:rsidR="00610AC5" w:rsidRPr="006B03AC">
              <w:rPr>
                <w:sz w:val="24"/>
                <w:szCs w:val="24"/>
              </w:rPr>
              <w:t>.</w:t>
            </w:r>
            <w:r w:rsidR="003977CB" w:rsidRPr="006B03AC">
              <w:rPr>
                <w:sz w:val="24"/>
                <w:szCs w:val="24"/>
              </w:rPr>
              <w:t>3</w:t>
            </w:r>
            <w:r w:rsidR="00610AC5" w:rsidRPr="006B03AC">
              <w:rPr>
                <w:sz w:val="24"/>
                <w:szCs w:val="24"/>
              </w:rPr>
              <w:t>.</w:t>
            </w:r>
            <w:r w:rsidR="00E11E8E" w:rsidRPr="006B03AC">
              <w:rPr>
                <w:sz w:val="24"/>
                <w:szCs w:val="24"/>
              </w:rPr>
              <w:t>2.2</w:t>
            </w:r>
          </w:p>
        </w:tc>
        <w:tc>
          <w:tcPr>
            <w:tcW w:w="2834" w:type="dxa"/>
            <w:gridSpan w:val="2"/>
          </w:tcPr>
          <w:p w:rsidR="00846585" w:rsidRPr="006B03AC" w:rsidRDefault="00846585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Организация комнат о</w:t>
            </w:r>
            <w:r w:rsidRPr="006B03AC">
              <w:rPr>
                <w:sz w:val="24"/>
                <w:szCs w:val="24"/>
              </w:rPr>
              <w:t>т</w:t>
            </w:r>
            <w:r w:rsidRPr="006B03AC">
              <w:rPr>
                <w:sz w:val="24"/>
                <w:szCs w:val="24"/>
              </w:rPr>
              <w:t>дыха и досуга (комнаты социализации, социал</w:t>
            </w:r>
            <w:r w:rsidRPr="006B03AC">
              <w:rPr>
                <w:sz w:val="24"/>
                <w:szCs w:val="24"/>
              </w:rPr>
              <w:t>ь</w:t>
            </w:r>
            <w:r w:rsidRPr="006B03AC">
              <w:rPr>
                <w:sz w:val="24"/>
                <w:szCs w:val="24"/>
              </w:rPr>
              <w:t>ные гостиные, книжные уголки)</w:t>
            </w:r>
          </w:p>
        </w:tc>
        <w:tc>
          <w:tcPr>
            <w:tcW w:w="1134" w:type="dxa"/>
          </w:tcPr>
          <w:p w:rsidR="00846585" w:rsidRPr="006B03AC" w:rsidRDefault="00507494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Се</w:t>
            </w:r>
            <w:r w:rsidRPr="006B03AC">
              <w:rPr>
                <w:sz w:val="24"/>
                <w:szCs w:val="24"/>
              </w:rPr>
              <w:t>н</w:t>
            </w:r>
            <w:r w:rsidRPr="006B03AC">
              <w:rPr>
                <w:sz w:val="24"/>
                <w:szCs w:val="24"/>
              </w:rPr>
              <w:t>тябрь, октябрь 2017-2019 г.г.</w:t>
            </w:r>
          </w:p>
        </w:tc>
        <w:tc>
          <w:tcPr>
            <w:tcW w:w="1420" w:type="dxa"/>
          </w:tcPr>
          <w:p w:rsidR="00846585" w:rsidRPr="006B03AC" w:rsidRDefault="00C73182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</w:t>
            </w:r>
            <w:r w:rsidR="00846585" w:rsidRPr="006B03AC">
              <w:rPr>
                <w:sz w:val="24"/>
                <w:szCs w:val="24"/>
              </w:rPr>
              <w:t>оциал</w:t>
            </w:r>
            <w:r w:rsidR="00846585" w:rsidRPr="006B03AC">
              <w:rPr>
                <w:sz w:val="24"/>
                <w:szCs w:val="24"/>
              </w:rPr>
              <w:t>ь</w:t>
            </w:r>
            <w:r w:rsidR="00846585" w:rsidRPr="006B03AC">
              <w:rPr>
                <w:sz w:val="24"/>
                <w:szCs w:val="24"/>
              </w:rPr>
              <w:t>ный пед</w:t>
            </w:r>
            <w:r w:rsidR="00846585" w:rsidRPr="006B03AC">
              <w:rPr>
                <w:sz w:val="24"/>
                <w:szCs w:val="24"/>
              </w:rPr>
              <w:t>а</w:t>
            </w:r>
            <w:r w:rsidR="00846585" w:rsidRPr="006B03AC">
              <w:rPr>
                <w:sz w:val="24"/>
                <w:szCs w:val="24"/>
              </w:rPr>
              <w:t xml:space="preserve">гог, </w:t>
            </w:r>
          </w:p>
          <w:p w:rsidR="00846585" w:rsidRPr="006B03AC" w:rsidRDefault="00846585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педагог-психолог, воспит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тель</w:t>
            </w:r>
          </w:p>
        </w:tc>
        <w:tc>
          <w:tcPr>
            <w:tcW w:w="3228" w:type="dxa"/>
          </w:tcPr>
          <w:p w:rsidR="00846585" w:rsidRPr="006B03AC" w:rsidRDefault="00846585" w:rsidP="000340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Создание условий для успешной социально-</w:t>
            </w:r>
            <w:proofErr w:type="spellStart"/>
            <w:r w:rsidRPr="006B03AC">
              <w:rPr>
                <w:sz w:val="24"/>
                <w:szCs w:val="24"/>
              </w:rPr>
              <w:t>психо</w:t>
            </w:r>
            <w:proofErr w:type="spellEnd"/>
            <w:r w:rsidR="000340CA" w:rsidRPr="006B03AC">
              <w:rPr>
                <w:sz w:val="24"/>
                <w:szCs w:val="24"/>
              </w:rPr>
              <w:t>-</w:t>
            </w:r>
            <w:r w:rsidRPr="006B03AC">
              <w:rPr>
                <w:sz w:val="24"/>
                <w:szCs w:val="24"/>
              </w:rPr>
              <w:t>логической адаптации и с</w:t>
            </w:r>
            <w:r w:rsidRPr="006B03AC">
              <w:rPr>
                <w:sz w:val="24"/>
                <w:szCs w:val="24"/>
              </w:rPr>
              <w:t>а</w:t>
            </w:r>
            <w:r w:rsidRPr="006B03AC">
              <w:rPr>
                <w:sz w:val="24"/>
                <w:szCs w:val="24"/>
              </w:rPr>
              <w:t>мореализации в группе</w:t>
            </w:r>
          </w:p>
        </w:tc>
      </w:tr>
      <w:tr w:rsidR="007D52C1" w:rsidRPr="006B03AC" w:rsidTr="0020631C">
        <w:tc>
          <w:tcPr>
            <w:tcW w:w="958" w:type="dxa"/>
          </w:tcPr>
          <w:p w:rsidR="00B43C56" w:rsidRPr="006B03AC" w:rsidRDefault="00372D51" w:rsidP="00E11E8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4.3.2.3</w:t>
            </w:r>
          </w:p>
        </w:tc>
        <w:tc>
          <w:tcPr>
            <w:tcW w:w="2834" w:type="dxa"/>
            <w:gridSpan w:val="2"/>
          </w:tcPr>
          <w:p w:rsidR="00B43C56" w:rsidRPr="006B03AC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Открытие студии вед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ния домашнегохозяйства  «По-домашнему» подр</w:t>
            </w:r>
            <w:r w:rsidRPr="006B03AC">
              <w:rPr>
                <w:sz w:val="24"/>
                <w:szCs w:val="24"/>
              </w:rPr>
              <w:t>у</w:t>
            </w:r>
            <w:r w:rsidRPr="006B03AC">
              <w:rPr>
                <w:sz w:val="24"/>
                <w:szCs w:val="24"/>
              </w:rPr>
              <w:t>ководством воспитат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лей общежития</w:t>
            </w:r>
          </w:p>
          <w:p w:rsidR="00B43C56" w:rsidRPr="006B03AC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B43C56" w:rsidRPr="006B03AC" w:rsidRDefault="00507494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В теч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ние 2017-2019 г.г.</w:t>
            </w:r>
          </w:p>
        </w:tc>
        <w:tc>
          <w:tcPr>
            <w:tcW w:w="1420" w:type="dxa"/>
          </w:tcPr>
          <w:p w:rsidR="00B43C56" w:rsidRPr="006B03AC" w:rsidRDefault="004E404A" w:rsidP="00F110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6B03AC">
              <w:rPr>
                <w:sz w:val="24"/>
                <w:szCs w:val="24"/>
              </w:rPr>
              <w:t>Воспитате</w:t>
            </w:r>
            <w:proofErr w:type="spellEnd"/>
            <w:r w:rsidRPr="006B03AC">
              <w:rPr>
                <w:sz w:val="24"/>
                <w:szCs w:val="24"/>
              </w:rPr>
              <w:t>-ли</w:t>
            </w:r>
            <w:proofErr w:type="gramEnd"/>
            <w:r w:rsidRPr="006B03AC">
              <w:rPr>
                <w:sz w:val="24"/>
                <w:szCs w:val="24"/>
              </w:rPr>
              <w:t xml:space="preserve"> общ</w:t>
            </w:r>
            <w:r w:rsidRPr="006B03AC">
              <w:rPr>
                <w:sz w:val="24"/>
                <w:szCs w:val="24"/>
              </w:rPr>
              <w:t>е</w:t>
            </w:r>
            <w:r w:rsidRPr="006B03AC">
              <w:rPr>
                <w:sz w:val="24"/>
                <w:szCs w:val="24"/>
              </w:rPr>
              <w:t>жития</w:t>
            </w:r>
          </w:p>
        </w:tc>
        <w:tc>
          <w:tcPr>
            <w:tcW w:w="3228" w:type="dxa"/>
          </w:tcPr>
          <w:p w:rsidR="00B43C56" w:rsidRPr="006B03AC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 xml:space="preserve">Социализация </w:t>
            </w:r>
            <w:proofErr w:type="gramStart"/>
            <w:r w:rsidRPr="006B03AC">
              <w:rPr>
                <w:sz w:val="24"/>
                <w:szCs w:val="24"/>
              </w:rPr>
              <w:t>обучающихся</w:t>
            </w:r>
            <w:proofErr w:type="gramEnd"/>
            <w:r w:rsidRPr="006B03AC">
              <w:rPr>
                <w:sz w:val="24"/>
                <w:szCs w:val="24"/>
              </w:rPr>
              <w:t>,</w:t>
            </w:r>
          </w:p>
          <w:p w:rsidR="00B43C56" w:rsidRPr="006B03AC" w:rsidRDefault="00B43C56" w:rsidP="00B43C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03AC">
              <w:rPr>
                <w:sz w:val="24"/>
                <w:szCs w:val="24"/>
              </w:rPr>
              <w:t>подготовка к семейной жи</w:t>
            </w:r>
            <w:r w:rsidRPr="006B03AC">
              <w:rPr>
                <w:sz w:val="24"/>
                <w:szCs w:val="24"/>
              </w:rPr>
              <w:t>з</w:t>
            </w:r>
            <w:r w:rsidRPr="006B03AC">
              <w:rPr>
                <w:sz w:val="24"/>
                <w:szCs w:val="24"/>
              </w:rPr>
              <w:t>ни.</w:t>
            </w:r>
          </w:p>
        </w:tc>
      </w:tr>
    </w:tbl>
    <w:p w:rsidR="00372D51" w:rsidRPr="006B03AC" w:rsidRDefault="00372D51" w:rsidP="00B5602D">
      <w:pPr>
        <w:ind w:left="360"/>
        <w:jc w:val="both"/>
        <w:rPr>
          <w:sz w:val="24"/>
          <w:szCs w:val="24"/>
        </w:rPr>
      </w:pPr>
    </w:p>
    <w:p w:rsidR="00115A6D" w:rsidRPr="004F74CF" w:rsidRDefault="00115A6D" w:rsidP="004F74CF">
      <w:pPr>
        <w:pStyle w:val="af5"/>
        <w:numPr>
          <w:ilvl w:val="0"/>
          <w:numId w:val="48"/>
        </w:numPr>
        <w:jc w:val="both"/>
        <w:rPr>
          <w:b/>
        </w:rPr>
      </w:pPr>
      <w:r w:rsidRPr="004F74CF">
        <w:rPr>
          <w:b/>
        </w:rPr>
        <w:t>Механизм реализации Программы</w:t>
      </w:r>
    </w:p>
    <w:p w:rsidR="0084047F" w:rsidRPr="00B5602D" w:rsidRDefault="0084047F" w:rsidP="00BA3449">
      <w:pPr>
        <w:jc w:val="both"/>
        <w:rPr>
          <w:sz w:val="24"/>
          <w:szCs w:val="24"/>
        </w:rPr>
      </w:pPr>
    </w:p>
    <w:p w:rsidR="0045527D" w:rsidRPr="00B5602D" w:rsidRDefault="0045527D" w:rsidP="0045527D">
      <w:pPr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Механизм реализации Программы предполагает ежегодное формирование след</w:t>
      </w:r>
      <w:r w:rsidRPr="00B5602D">
        <w:rPr>
          <w:sz w:val="24"/>
          <w:szCs w:val="24"/>
        </w:rPr>
        <w:t>у</w:t>
      </w:r>
      <w:r w:rsidRPr="00B5602D">
        <w:rPr>
          <w:sz w:val="24"/>
          <w:szCs w:val="24"/>
        </w:rPr>
        <w:t>ющих рабочих документов:</w:t>
      </w:r>
    </w:p>
    <w:p w:rsidR="0084047F" w:rsidRPr="00B5602D" w:rsidRDefault="0045527D" w:rsidP="00BA3449">
      <w:pPr>
        <w:jc w:val="both"/>
        <w:rPr>
          <w:sz w:val="24"/>
          <w:szCs w:val="24"/>
        </w:rPr>
      </w:pPr>
      <w:r w:rsidRPr="00B5602D">
        <w:rPr>
          <w:sz w:val="24"/>
          <w:szCs w:val="24"/>
        </w:rPr>
        <w:tab/>
        <w:t>ежегодные планы мероприятий по реализации Программы с указанием исполнит</w:t>
      </w:r>
      <w:r w:rsidRPr="00B5602D">
        <w:rPr>
          <w:sz w:val="24"/>
          <w:szCs w:val="24"/>
        </w:rPr>
        <w:t>е</w:t>
      </w:r>
      <w:r w:rsidRPr="00B5602D">
        <w:rPr>
          <w:sz w:val="24"/>
          <w:szCs w:val="24"/>
        </w:rPr>
        <w:t>лей, источников и объема финансировани</w:t>
      </w:r>
      <w:r w:rsidR="00C20D4A" w:rsidRPr="00B5602D">
        <w:rPr>
          <w:sz w:val="24"/>
          <w:szCs w:val="24"/>
        </w:rPr>
        <w:t>я</w:t>
      </w:r>
      <w:r w:rsidRPr="00B5602D">
        <w:rPr>
          <w:sz w:val="24"/>
          <w:szCs w:val="24"/>
        </w:rPr>
        <w:t>;</w:t>
      </w:r>
    </w:p>
    <w:p w:rsidR="0045527D" w:rsidRPr="00B5602D" w:rsidRDefault="0045527D" w:rsidP="00BA3449">
      <w:pPr>
        <w:jc w:val="both"/>
        <w:rPr>
          <w:sz w:val="24"/>
          <w:szCs w:val="24"/>
        </w:rPr>
      </w:pPr>
      <w:r w:rsidRPr="00B5602D">
        <w:rPr>
          <w:sz w:val="24"/>
          <w:szCs w:val="24"/>
        </w:rPr>
        <w:tab/>
        <w:t>перечень первоочередных мероприятий, вытекающих изежегодного плана по ре</w:t>
      </w:r>
      <w:r w:rsidRPr="00B5602D">
        <w:rPr>
          <w:sz w:val="24"/>
          <w:szCs w:val="24"/>
        </w:rPr>
        <w:t>а</w:t>
      </w:r>
      <w:r w:rsidRPr="00B5602D">
        <w:rPr>
          <w:sz w:val="24"/>
          <w:szCs w:val="24"/>
        </w:rPr>
        <w:t>лизации Программы;</w:t>
      </w:r>
    </w:p>
    <w:p w:rsidR="0045527D" w:rsidRPr="00B5602D" w:rsidRDefault="0045527D" w:rsidP="0045527D">
      <w:pPr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плана совместных действий структурных подразделений по реализации Про</w:t>
      </w:r>
      <w:r w:rsidR="00753A3B" w:rsidRPr="00B5602D">
        <w:rPr>
          <w:sz w:val="24"/>
          <w:szCs w:val="24"/>
        </w:rPr>
        <w:t>гра</w:t>
      </w:r>
      <w:r w:rsidR="00753A3B" w:rsidRPr="00B5602D">
        <w:rPr>
          <w:sz w:val="24"/>
          <w:szCs w:val="24"/>
        </w:rPr>
        <w:t>м</w:t>
      </w:r>
      <w:r w:rsidR="00753A3B" w:rsidRPr="00B5602D">
        <w:rPr>
          <w:sz w:val="24"/>
          <w:szCs w:val="24"/>
        </w:rPr>
        <w:t>мы.</w:t>
      </w:r>
    </w:p>
    <w:p w:rsidR="0045527D" w:rsidRPr="00B5602D" w:rsidRDefault="00753A3B" w:rsidP="0045527D">
      <w:pPr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Общее руководство и </w:t>
      </w:r>
      <w:proofErr w:type="gramStart"/>
      <w:r w:rsidRPr="00B5602D">
        <w:rPr>
          <w:sz w:val="24"/>
          <w:szCs w:val="24"/>
        </w:rPr>
        <w:t>контроль за</w:t>
      </w:r>
      <w:proofErr w:type="gramEnd"/>
      <w:r w:rsidRPr="00B5602D">
        <w:rPr>
          <w:sz w:val="24"/>
          <w:szCs w:val="24"/>
        </w:rPr>
        <w:t xml:space="preserve"> реализацией Программы осуществляет директор профессиональной образовательной организации, в части решения социаль</w:t>
      </w:r>
      <w:r w:rsidR="00885A19" w:rsidRPr="00B5602D">
        <w:rPr>
          <w:sz w:val="24"/>
          <w:szCs w:val="24"/>
        </w:rPr>
        <w:t>ных вопросов и ра</w:t>
      </w:r>
      <w:r w:rsidRPr="00B5602D">
        <w:rPr>
          <w:sz w:val="24"/>
          <w:szCs w:val="24"/>
        </w:rPr>
        <w:t>звития студенческого самоуправления – заместитель директора по учебно-воспитательной работе.</w:t>
      </w:r>
    </w:p>
    <w:p w:rsidR="00753A3B" w:rsidRPr="00B5602D" w:rsidRDefault="00753A3B" w:rsidP="0045527D">
      <w:pPr>
        <w:ind w:firstLine="709"/>
        <w:jc w:val="both"/>
        <w:rPr>
          <w:sz w:val="24"/>
          <w:szCs w:val="24"/>
        </w:rPr>
      </w:pPr>
    </w:p>
    <w:p w:rsidR="00753A3B" w:rsidRPr="004F74CF" w:rsidRDefault="00753A3B" w:rsidP="004F74CF">
      <w:pPr>
        <w:pStyle w:val="af5"/>
        <w:numPr>
          <w:ilvl w:val="0"/>
          <w:numId w:val="48"/>
        </w:numPr>
        <w:jc w:val="both"/>
        <w:rPr>
          <w:b/>
        </w:rPr>
      </w:pPr>
      <w:r w:rsidRPr="004F74CF">
        <w:rPr>
          <w:b/>
        </w:rPr>
        <w:t>Ресурсное обеспечение Программы</w:t>
      </w:r>
    </w:p>
    <w:p w:rsidR="0045527D" w:rsidRDefault="0045527D" w:rsidP="00BA3449">
      <w:pPr>
        <w:jc w:val="both"/>
        <w:rPr>
          <w:sz w:val="24"/>
          <w:szCs w:val="24"/>
        </w:rPr>
      </w:pPr>
    </w:p>
    <w:p w:rsidR="00D104E9" w:rsidRDefault="00D104E9" w:rsidP="00BA3449">
      <w:pPr>
        <w:jc w:val="both"/>
        <w:rPr>
          <w:sz w:val="24"/>
          <w:szCs w:val="24"/>
        </w:rPr>
      </w:pPr>
    </w:p>
    <w:p w:rsidR="00D104E9" w:rsidRPr="00D104E9" w:rsidRDefault="00D104E9" w:rsidP="00D104E9">
      <w:pPr>
        <w:jc w:val="both"/>
        <w:rPr>
          <w:sz w:val="24"/>
          <w:szCs w:val="24"/>
        </w:rPr>
      </w:pPr>
    </w:p>
    <w:p w:rsidR="00D104E9" w:rsidRPr="00D104E9" w:rsidRDefault="00D104E9" w:rsidP="00D104E9">
      <w:pPr>
        <w:pStyle w:val="af5"/>
        <w:numPr>
          <w:ilvl w:val="0"/>
          <w:numId w:val="49"/>
        </w:numPr>
        <w:jc w:val="both"/>
      </w:pPr>
      <w:r w:rsidRPr="00D104E9">
        <w:t>Кадровое обеспечение</w:t>
      </w:r>
    </w:p>
    <w:p w:rsidR="00D104E9" w:rsidRDefault="00D104E9" w:rsidP="00D104E9">
      <w:pPr>
        <w:jc w:val="both"/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074"/>
        <w:gridCol w:w="1668"/>
        <w:gridCol w:w="1456"/>
        <w:gridCol w:w="1067"/>
        <w:gridCol w:w="1409"/>
        <w:gridCol w:w="1222"/>
      </w:tblGrid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D104E9" w:rsidRDefault="00D104E9" w:rsidP="00D104E9">
            <w:pPr>
              <w:jc w:val="both"/>
            </w:pPr>
            <w:r>
              <w:t>№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D104E9" w:rsidRDefault="00D104E9" w:rsidP="00D104E9">
            <w:pPr>
              <w:jc w:val="both"/>
            </w:pPr>
            <w:r>
              <w:t>ФИО</w:t>
            </w:r>
          </w:p>
        </w:tc>
        <w:tc>
          <w:tcPr>
            <w:tcW w:w="1668" w:type="dxa"/>
          </w:tcPr>
          <w:p w:rsidR="00D104E9" w:rsidRDefault="00D104E9" w:rsidP="00D104E9">
            <w:pPr>
              <w:jc w:val="both"/>
            </w:pPr>
            <w:r w:rsidRPr="00D104E9">
              <w:t>Должность</w:t>
            </w: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D104E9" w:rsidRDefault="00D104E9" w:rsidP="00D104E9">
            <w:pPr>
              <w:jc w:val="both"/>
            </w:pPr>
            <w:r w:rsidRPr="00D104E9">
              <w:t>Образование</w:t>
            </w: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D104E9" w:rsidRDefault="00D104E9" w:rsidP="00D104E9">
            <w:pPr>
              <w:jc w:val="both"/>
            </w:pPr>
            <w:r w:rsidRPr="00D104E9">
              <w:t>Стаж</w:t>
            </w:r>
          </w:p>
        </w:tc>
        <w:tc>
          <w:tcPr>
            <w:tcW w:w="1409" w:type="dxa"/>
          </w:tcPr>
          <w:p w:rsidR="00D104E9" w:rsidRDefault="00D71755" w:rsidP="00D104E9">
            <w:pPr>
              <w:jc w:val="both"/>
            </w:pPr>
            <w:r w:rsidRPr="00D71755">
              <w:t>Категория</w:t>
            </w:r>
            <w:r w:rsidRPr="00D71755">
              <w:tab/>
            </w:r>
          </w:p>
        </w:tc>
        <w:tc>
          <w:tcPr>
            <w:tcW w:w="1222" w:type="dxa"/>
          </w:tcPr>
          <w:p w:rsidR="00D71755" w:rsidRDefault="00D71755" w:rsidP="00D71755">
            <w:pPr>
              <w:jc w:val="both"/>
            </w:pPr>
            <w:r>
              <w:t xml:space="preserve">Роль </w:t>
            </w:r>
            <w:proofErr w:type="gramStart"/>
            <w:r>
              <w:t>в</w:t>
            </w:r>
            <w:proofErr w:type="gramEnd"/>
          </w:p>
          <w:p w:rsidR="00D104E9" w:rsidRDefault="00D71755" w:rsidP="00D71755">
            <w:pPr>
              <w:jc w:val="both"/>
            </w:pPr>
            <w:proofErr w:type="gramStart"/>
            <w:r>
              <w:t>проекте</w:t>
            </w:r>
            <w:proofErr w:type="gramEnd"/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D104E9" w:rsidRPr="00B702DB" w:rsidRDefault="00B702DB" w:rsidP="00B702DB">
            <w:r>
              <w:t>1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D104E9" w:rsidRDefault="00B702DB" w:rsidP="00D104E9">
            <w:pPr>
              <w:jc w:val="both"/>
            </w:pPr>
            <w:proofErr w:type="spellStart"/>
            <w:r w:rsidRPr="00B702DB">
              <w:t>Кривельская</w:t>
            </w:r>
            <w:proofErr w:type="spellEnd"/>
            <w:r w:rsidRPr="00B702DB">
              <w:t xml:space="preserve"> Вале</w:t>
            </w:r>
            <w:r w:rsidRPr="00B702DB">
              <w:t>н</w:t>
            </w:r>
            <w:r w:rsidRPr="00B702DB">
              <w:t>тина Михайловна</w:t>
            </w:r>
          </w:p>
        </w:tc>
        <w:tc>
          <w:tcPr>
            <w:tcW w:w="1668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409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222" w:type="dxa"/>
          </w:tcPr>
          <w:p w:rsidR="00D104E9" w:rsidRDefault="00D104E9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D104E9" w:rsidRDefault="00B702DB" w:rsidP="00D104E9">
            <w:pPr>
              <w:jc w:val="both"/>
            </w:pPr>
            <w:r>
              <w:t>2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D104E9" w:rsidRDefault="00B702DB" w:rsidP="00D104E9">
            <w:pPr>
              <w:jc w:val="both"/>
            </w:pPr>
            <w:r>
              <w:t>Фоменко Анатолий Петрович</w:t>
            </w:r>
          </w:p>
        </w:tc>
        <w:tc>
          <w:tcPr>
            <w:tcW w:w="1668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409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222" w:type="dxa"/>
          </w:tcPr>
          <w:p w:rsidR="00D104E9" w:rsidRDefault="00D104E9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D104E9" w:rsidRDefault="00B702DB" w:rsidP="00D104E9">
            <w:pPr>
              <w:jc w:val="both"/>
            </w:pPr>
            <w:r>
              <w:t>3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D104E9" w:rsidRDefault="00B702DB" w:rsidP="00D104E9">
            <w:pPr>
              <w:jc w:val="both"/>
            </w:pPr>
            <w:r>
              <w:t>Мамонтова Ольга Николаевна</w:t>
            </w:r>
          </w:p>
        </w:tc>
        <w:tc>
          <w:tcPr>
            <w:tcW w:w="1668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409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222" w:type="dxa"/>
          </w:tcPr>
          <w:p w:rsidR="00D104E9" w:rsidRDefault="00D104E9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D104E9" w:rsidRDefault="00B702DB" w:rsidP="00D104E9">
            <w:pPr>
              <w:jc w:val="both"/>
            </w:pPr>
            <w:r>
              <w:t>4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D104E9" w:rsidRDefault="00B702DB" w:rsidP="00B702DB">
            <w:pPr>
              <w:jc w:val="both"/>
            </w:pPr>
            <w:proofErr w:type="spellStart"/>
            <w:r>
              <w:t>Ботвинкина</w:t>
            </w:r>
            <w:proofErr w:type="spellEnd"/>
            <w:r>
              <w:t xml:space="preserve"> Анна Николаевна</w:t>
            </w:r>
          </w:p>
        </w:tc>
        <w:tc>
          <w:tcPr>
            <w:tcW w:w="1668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409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222" w:type="dxa"/>
          </w:tcPr>
          <w:p w:rsidR="00D104E9" w:rsidRDefault="00D104E9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  <w:r>
              <w:t>5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  <w:r>
              <w:t>Полякова Ольга Ви</w:t>
            </w:r>
            <w:r>
              <w:t>к</w:t>
            </w:r>
            <w:r>
              <w:t>торовна</w:t>
            </w:r>
          </w:p>
        </w:tc>
        <w:tc>
          <w:tcPr>
            <w:tcW w:w="1668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409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222" w:type="dxa"/>
          </w:tcPr>
          <w:p w:rsidR="00B702DB" w:rsidRDefault="00B702DB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D104E9" w:rsidRDefault="00B702DB" w:rsidP="00D104E9">
            <w:pPr>
              <w:jc w:val="both"/>
            </w:pPr>
            <w:r>
              <w:t>6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D104E9" w:rsidRDefault="00B702DB" w:rsidP="00D104E9">
            <w:pPr>
              <w:jc w:val="both"/>
            </w:pPr>
            <w:r>
              <w:t>Круглова Ольга Александровна</w:t>
            </w:r>
          </w:p>
        </w:tc>
        <w:tc>
          <w:tcPr>
            <w:tcW w:w="1668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D104E9" w:rsidRDefault="00D104E9" w:rsidP="00D104E9">
            <w:pPr>
              <w:jc w:val="both"/>
            </w:pPr>
          </w:p>
        </w:tc>
        <w:tc>
          <w:tcPr>
            <w:tcW w:w="1409" w:type="dxa"/>
          </w:tcPr>
          <w:p w:rsidR="00D104E9" w:rsidRDefault="00D104E9" w:rsidP="00D104E9">
            <w:pPr>
              <w:jc w:val="both"/>
            </w:pPr>
          </w:p>
        </w:tc>
        <w:tc>
          <w:tcPr>
            <w:tcW w:w="1222" w:type="dxa"/>
          </w:tcPr>
          <w:p w:rsidR="00D104E9" w:rsidRDefault="00D104E9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  <w:r>
              <w:t>7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  <w:r>
              <w:t>Осипова Наталья Михайловна</w:t>
            </w:r>
          </w:p>
        </w:tc>
        <w:tc>
          <w:tcPr>
            <w:tcW w:w="1668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409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222" w:type="dxa"/>
          </w:tcPr>
          <w:p w:rsidR="00B702DB" w:rsidRDefault="00B702DB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  <w:r>
              <w:t>8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  <w:proofErr w:type="spellStart"/>
            <w:r>
              <w:t>Сердюкова</w:t>
            </w:r>
            <w:proofErr w:type="spellEnd"/>
            <w:r>
              <w:t xml:space="preserve"> Людмила Васильевна</w:t>
            </w:r>
          </w:p>
        </w:tc>
        <w:tc>
          <w:tcPr>
            <w:tcW w:w="1668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409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222" w:type="dxa"/>
          </w:tcPr>
          <w:p w:rsidR="00B702DB" w:rsidRDefault="00B702DB" w:rsidP="00D104E9">
            <w:pPr>
              <w:jc w:val="both"/>
            </w:pPr>
          </w:p>
        </w:tc>
      </w:tr>
      <w:tr w:rsidR="00B702DB" w:rsidTr="00B702DB">
        <w:tc>
          <w:tcPr>
            <w:tcW w:w="675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  <w:r>
              <w:t>9.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  <w:proofErr w:type="spellStart"/>
            <w:r>
              <w:t>Белорусцева</w:t>
            </w:r>
            <w:proofErr w:type="spellEnd"/>
            <w:r>
              <w:t xml:space="preserve"> Наталья </w:t>
            </w:r>
            <w:proofErr w:type="spellStart"/>
            <w:r>
              <w:t>Лукинична</w:t>
            </w:r>
            <w:proofErr w:type="spellEnd"/>
          </w:p>
        </w:tc>
        <w:tc>
          <w:tcPr>
            <w:tcW w:w="1668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067" w:type="dxa"/>
            <w:tcBorders>
              <w:left w:val="single" w:sz="4" w:space="0" w:color="auto"/>
            </w:tcBorders>
          </w:tcPr>
          <w:p w:rsidR="00B702DB" w:rsidRDefault="00B702DB" w:rsidP="00D104E9">
            <w:pPr>
              <w:jc w:val="both"/>
            </w:pPr>
          </w:p>
        </w:tc>
        <w:tc>
          <w:tcPr>
            <w:tcW w:w="1409" w:type="dxa"/>
          </w:tcPr>
          <w:p w:rsidR="00B702DB" w:rsidRDefault="00B702DB" w:rsidP="00D104E9">
            <w:pPr>
              <w:jc w:val="both"/>
            </w:pPr>
          </w:p>
        </w:tc>
        <w:tc>
          <w:tcPr>
            <w:tcW w:w="1222" w:type="dxa"/>
          </w:tcPr>
          <w:p w:rsidR="00B702DB" w:rsidRDefault="00B702DB" w:rsidP="00D104E9">
            <w:pPr>
              <w:jc w:val="both"/>
            </w:pPr>
          </w:p>
        </w:tc>
      </w:tr>
    </w:tbl>
    <w:p w:rsidR="00D104E9" w:rsidRPr="00D104E9" w:rsidRDefault="00D104E9" w:rsidP="00D104E9">
      <w:pPr>
        <w:jc w:val="both"/>
      </w:pPr>
    </w:p>
    <w:p w:rsidR="00D104E9" w:rsidRPr="00D104E9" w:rsidRDefault="00D104E9" w:rsidP="00D104E9">
      <w:pPr>
        <w:jc w:val="both"/>
        <w:rPr>
          <w:sz w:val="24"/>
          <w:szCs w:val="24"/>
        </w:rPr>
      </w:pPr>
    </w:p>
    <w:p w:rsidR="00D104E9" w:rsidRPr="00B5602D" w:rsidRDefault="00D104E9" w:rsidP="00BA3449">
      <w:pPr>
        <w:jc w:val="both"/>
        <w:rPr>
          <w:sz w:val="24"/>
          <w:szCs w:val="24"/>
        </w:rPr>
      </w:pPr>
    </w:p>
    <w:p w:rsidR="009802DA" w:rsidRDefault="00B702DB" w:rsidP="00753A3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753A3B" w:rsidRPr="00B5602D">
        <w:rPr>
          <w:sz w:val="24"/>
          <w:szCs w:val="24"/>
        </w:rPr>
        <w:t xml:space="preserve">Финансирование Программы предполагает использование </w:t>
      </w:r>
      <w:r w:rsidR="009D5A23" w:rsidRPr="00B5602D">
        <w:rPr>
          <w:sz w:val="24"/>
          <w:szCs w:val="24"/>
        </w:rPr>
        <w:t>сре</w:t>
      </w:r>
      <w:proofErr w:type="gramStart"/>
      <w:r w:rsidR="009D5A23" w:rsidRPr="00B5602D">
        <w:rPr>
          <w:sz w:val="24"/>
          <w:szCs w:val="24"/>
        </w:rPr>
        <w:t>дств кр</w:t>
      </w:r>
      <w:proofErr w:type="gramEnd"/>
      <w:r w:rsidR="009D5A23" w:rsidRPr="00B5602D">
        <w:rPr>
          <w:sz w:val="24"/>
          <w:szCs w:val="24"/>
        </w:rPr>
        <w:t>аевого бю</w:t>
      </w:r>
      <w:r w:rsidR="009D5A23" w:rsidRPr="00B5602D">
        <w:rPr>
          <w:sz w:val="24"/>
          <w:szCs w:val="24"/>
        </w:rPr>
        <w:t>д</w:t>
      </w:r>
      <w:r w:rsidR="009D5A23" w:rsidRPr="00B5602D">
        <w:rPr>
          <w:sz w:val="24"/>
          <w:szCs w:val="24"/>
        </w:rPr>
        <w:t xml:space="preserve">жета, </w:t>
      </w:r>
      <w:r w:rsidR="00753A3B" w:rsidRPr="00B5602D">
        <w:rPr>
          <w:sz w:val="24"/>
          <w:szCs w:val="24"/>
        </w:rPr>
        <w:t>внебюджетных средств профессиональной образовательной организации и других источников финансирования.</w:t>
      </w:r>
    </w:p>
    <w:p w:rsidR="006B03AC" w:rsidRDefault="006B03AC" w:rsidP="00753A3B">
      <w:pPr>
        <w:ind w:firstLine="709"/>
        <w:jc w:val="both"/>
        <w:rPr>
          <w:sz w:val="24"/>
          <w:szCs w:val="24"/>
        </w:rPr>
      </w:pPr>
    </w:p>
    <w:p w:rsidR="006B03AC" w:rsidRPr="00B5602D" w:rsidRDefault="006B03AC" w:rsidP="00753A3B">
      <w:pPr>
        <w:ind w:firstLine="709"/>
        <w:jc w:val="both"/>
        <w:rPr>
          <w:sz w:val="24"/>
          <w:szCs w:val="24"/>
        </w:rPr>
      </w:pPr>
    </w:p>
    <w:p w:rsidR="00B5602D" w:rsidRPr="00B5602D" w:rsidRDefault="00B5602D" w:rsidP="00B5602D">
      <w:pPr>
        <w:rPr>
          <w:sz w:val="24"/>
          <w:szCs w:val="24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36"/>
        <w:gridCol w:w="6"/>
        <w:gridCol w:w="1438"/>
        <w:gridCol w:w="113"/>
        <w:gridCol w:w="1276"/>
        <w:gridCol w:w="850"/>
        <w:gridCol w:w="142"/>
        <w:gridCol w:w="567"/>
        <w:gridCol w:w="709"/>
        <w:gridCol w:w="708"/>
        <w:gridCol w:w="1134"/>
        <w:gridCol w:w="993"/>
        <w:gridCol w:w="1099"/>
      </w:tblGrid>
      <w:tr w:rsidR="00B5602D" w:rsidRPr="00CB1405" w:rsidTr="00B5602D">
        <w:tc>
          <w:tcPr>
            <w:tcW w:w="542" w:type="dxa"/>
            <w:gridSpan w:val="2"/>
            <w:vMerge w:val="restart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 xml:space="preserve">№ </w:t>
            </w:r>
          </w:p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п/п</w:t>
            </w:r>
          </w:p>
        </w:tc>
        <w:tc>
          <w:tcPr>
            <w:tcW w:w="1551" w:type="dxa"/>
            <w:gridSpan w:val="2"/>
            <w:vMerge w:val="restart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Мероприятия</w:t>
            </w:r>
          </w:p>
        </w:tc>
        <w:tc>
          <w:tcPr>
            <w:tcW w:w="1276" w:type="dxa"/>
            <w:vMerge w:val="restart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Ожида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мые 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зультаты</w:t>
            </w:r>
          </w:p>
        </w:tc>
        <w:tc>
          <w:tcPr>
            <w:tcW w:w="2976" w:type="dxa"/>
            <w:gridSpan w:val="5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Средства, необходимые для реализации мероприятия (тыс. руб.)</w:t>
            </w:r>
          </w:p>
        </w:tc>
        <w:tc>
          <w:tcPr>
            <w:tcW w:w="1134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Источн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ки ресу</w:t>
            </w:r>
            <w:r w:rsidRPr="00CB1405">
              <w:rPr>
                <w:sz w:val="22"/>
                <w:szCs w:val="22"/>
              </w:rPr>
              <w:t>р</w:t>
            </w:r>
            <w:r w:rsidRPr="00CB1405">
              <w:rPr>
                <w:sz w:val="22"/>
                <w:szCs w:val="22"/>
              </w:rPr>
              <w:t>сов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Сроки реал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зации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Отве</w:t>
            </w:r>
            <w:r w:rsidRPr="00CB1405">
              <w:rPr>
                <w:sz w:val="22"/>
                <w:szCs w:val="22"/>
              </w:rPr>
              <w:t>т</w:t>
            </w:r>
            <w:r w:rsidRPr="00CB1405">
              <w:rPr>
                <w:sz w:val="22"/>
                <w:szCs w:val="22"/>
              </w:rPr>
              <w:t>стве</w:t>
            </w:r>
            <w:r w:rsidRPr="00CB1405">
              <w:rPr>
                <w:sz w:val="22"/>
                <w:szCs w:val="22"/>
              </w:rPr>
              <w:t>н</w:t>
            </w:r>
            <w:r w:rsidRPr="00CB1405">
              <w:rPr>
                <w:sz w:val="22"/>
                <w:szCs w:val="22"/>
              </w:rPr>
              <w:t>ный</w:t>
            </w:r>
          </w:p>
        </w:tc>
      </w:tr>
      <w:tr w:rsidR="00B5602D" w:rsidRPr="00CB1405" w:rsidTr="00B5602D">
        <w:tc>
          <w:tcPr>
            <w:tcW w:w="542" w:type="dxa"/>
            <w:gridSpan w:val="2"/>
            <w:vMerge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1" w:type="dxa"/>
            <w:gridSpan w:val="2"/>
            <w:vMerge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всего</w:t>
            </w:r>
          </w:p>
        </w:tc>
        <w:tc>
          <w:tcPr>
            <w:tcW w:w="2126" w:type="dxa"/>
            <w:gridSpan w:val="4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 годам</w:t>
            </w:r>
          </w:p>
        </w:tc>
        <w:tc>
          <w:tcPr>
            <w:tcW w:w="1134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5602D" w:rsidRPr="00CB1405" w:rsidTr="00B5602D">
        <w:tc>
          <w:tcPr>
            <w:tcW w:w="542" w:type="dxa"/>
            <w:gridSpan w:val="2"/>
            <w:vMerge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1" w:type="dxa"/>
            <w:gridSpan w:val="2"/>
            <w:vMerge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</w:t>
            </w:r>
          </w:p>
        </w:tc>
        <w:tc>
          <w:tcPr>
            <w:tcW w:w="70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2018</w:t>
            </w:r>
          </w:p>
        </w:tc>
        <w:tc>
          <w:tcPr>
            <w:tcW w:w="708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2019</w:t>
            </w:r>
          </w:p>
        </w:tc>
        <w:tc>
          <w:tcPr>
            <w:tcW w:w="1134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8363FB" w:rsidRPr="00CB1405" w:rsidTr="00B5602D">
        <w:tc>
          <w:tcPr>
            <w:tcW w:w="542" w:type="dxa"/>
            <w:gridSpan w:val="2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</w:t>
            </w:r>
          </w:p>
        </w:tc>
        <w:tc>
          <w:tcPr>
            <w:tcW w:w="1551" w:type="dxa"/>
            <w:gridSpan w:val="2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9</w:t>
            </w:r>
          </w:p>
        </w:tc>
        <w:tc>
          <w:tcPr>
            <w:tcW w:w="1099" w:type="dxa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10</w:t>
            </w:r>
          </w:p>
        </w:tc>
      </w:tr>
      <w:tr w:rsidR="00B5602D" w:rsidRPr="00CB1405" w:rsidTr="00B5602D">
        <w:tc>
          <w:tcPr>
            <w:tcW w:w="9571" w:type="dxa"/>
            <w:gridSpan w:val="13"/>
          </w:tcPr>
          <w:p w:rsidR="00B5602D" w:rsidRPr="00CB1405" w:rsidRDefault="00B5602D" w:rsidP="008363FB">
            <w:pPr>
              <w:spacing w:after="160" w:line="259" w:lineRule="auto"/>
              <w:rPr>
                <w:b/>
                <w:sz w:val="22"/>
                <w:szCs w:val="22"/>
              </w:rPr>
            </w:pPr>
            <w:r w:rsidRPr="00CB1405">
              <w:rPr>
                <w:b/>
                <w:sz w:val="22"/>
                <w:szCs w:val="22"/>
              </w:rPr>
              <w:t>Задача 1. Развитие материально-технической базы общежити</w:t>
            </w:r>
            <w:r w:rsidR="008363FB" w:rsidRPr="00CB1405">
              <w:rPr>
                <w:b/>
                <w:sz w:val="22"/>
                <w:szCs w:val="22"/>
              </w:rPr>
              <w:t>й</w:t>
            </w:r>
          </w:p>
        </w:tc>
      </w:tr>
      <w:tr w:rsidR="008363FB" w:rsidRPr="00CB1405" w:rsidTr="007D52C1">
        <w:tc>
          <w:tcPr>
            <w:tcW w:w="9571" w:type="dxa"/>
            <w:gridSpan w:val="13"/>
          </w:tcPr>
          <w:p w:rsidR="008363FB" w:rsidRPr="00CB1405" w:rsidRDefault="008363FB" w:rsidP="008363FB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 w:rsidRPr="00CB1405">
              <w:rPr>
                <w:b/>
                <w:sz w:val="22"/>
                <w:szCs w:val="22"/>
              </w:rPr>
              <w:t>Мероприятие 1.</w:t>
            </w:r>
            <w:r w:rsidRPr="00CB1405">
              <w:rPr>
                <w:b/>
                <w:bCs/>
                <w:sz w:val="22"/>
                <w:szCs w:val="22"/>
              </w:rPr>
              <w:t xml:space="preserve"> Развитие и содержание имущественного комплекса общежитий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8363FB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1.1.1.</w:t>
            </w:r>
          </w:p>
        </w:tc>
        <w:tc>
          <w:tcPr>
            <w:tcW w:w="1438" w:type="dxa"/>
          </w:tcPr>
          <w:p w:rsidR="008363FB" w:rsidRPr="00CB1405" w:rsidRDefault="00B5602D" w:rsidP="00CB1405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Замена освещения в жилых ко</w:t>
            </w:r>
            <w:r w:rsidRPr="00CB1405">
              <w:rPr>
                <w:sz w:val="22"/>
                <w:szCs w:val="22"/>
              </w:rPr>
              <w:t>м</w:t>
            </w:r>
            <w:r w:rsidRPr="00CB1405">
              <w:rPr>
                <w:sz w:val="22"/>
                <w:szCs w:val="22"/>
              </w:rPr>
              <w:t>натах  на светодио</w:t>
            </w:r>
            <w:r w:rsidRPr="00CB1405">
              <w:rPr>
                <w:sz w:val="22"/>
                <w:szCs w:val="22"/>
              </w:rPr>
              <w:t>д</w:t>
            </w:r>
            <w:r w:rsidRPr="00CB1405">
              <w:rPr>
                <w:sz w:val="22"/>
                <w:szCs w:val="22"/>
              </w:rPr>
              <w:t>ные лампы</w:t>
            </w:r>
          </w:p>
        </w:tc>
        <w:tc>
          <w:tcPr>
            <w:tcW w:w="1389" w:type="dxa"/>
            <w:gridSpan w:val="2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Повышение уровня освещенн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сти в жилых комнатах</w:t>
            </w:r>
          </w:p>
        </w:tc>
        <w:tc>
          <w:tcPr>
            <w:tcW w:w="992" w:type="dxa"/>
            <w:gridSpan w:val="2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120000</w:t>
            </w:r>
          </w:p>
        </w:tc>
        <w:tc>
          <w:tcPr>
            <w:tcW w:w="567" w:type="dxa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120000</w:t>
            </w: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proofErr w:type="spellStart"/>
            <w:r w:rsidRPr="00CB1405">
              <w:rPr>
                <w:sz w:val="22"/>
                <w:szCs w:val="22"/>
              </w:rPr>
              <w:t>Казанин</w:t>
            </w:r>
            <w:proofErr w:type="spellEnd"/>
            <w:r w:rsidRPr="00CB1405">
              <w:rPr>
                <w:sz w:val="22"/>
                <w:szCs w:val="22"/>
              </w:rPr>
              <w:t xml:space="preserve"> Н.Ф.</w:t>
            </w:r>
            <w:r w:rsidR="00BB0133">
              <w:rPr>
                <w:sz w:val="22"/>
                <w:szCs w:val="22"/>
              </w:rPr>
              <w:t>- инженер энерг</w:t>
            </w:r>
            <w:r w:rsidR="00BB0133">
              <w:rPr>
                <w:sz w:val="22"/>
                <w:szCs w:val="22"/>
              </w:rPr>
              <w:t>е</w:t>
            </w:r>
            <w:r w:rsidR="00BB0133">
              <w:rPr>
                <w:sz w:val="22"/>
                <w:szCs w:val="22"/>
              </w:rPr>
              <w:t>тик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8363FB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1.1.2.</w:t>
            </w:r>
          </w:p>
        </w:tc>
        <w:tc>
          <w:tcPr>
            <w:tcW w:w="1438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Текущий ремонт ж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лых комнат</w:t>
            </w:r>
          </w:p>
        </w:tc>
        <w:tc>
          <w:tcPr>
            <w:tcW w:w="1389" w:type="dxa"/>
            <w:gridSpan w:val="2"/>
          </w:tcPr>
          <w:p w:rsidR="008363FB" w:rsidRPr="00CB1405" w:rsidRDefault="00B5602D" w:rsidP="00CB1405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Повышение эксплуат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ционной надежности, приведение в соотве</w:t>
            </w:r>
            <w:r w:rsidRPr="00CB1405">
              <w:rPr>
                <w:sz w:val="22"/>
                <w:szCs w:val="22"/>
              </w:rPr>
              <w:t>т</w:t>
            </w:r>
            <w:r w:rsidRPr="00CB1405">
              <w:rPr>
                <w:sz w:val="22"/>
                <w:szCs w:val="22"/>
              </w:rPr>
              <w:t>ствие с тр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бованиями санитарных норм</w:t>
            </w:r>
          </w:p>
        </w:tc>
        <w:tc>
          <w:tcPr>
            <w:tcW w:w="992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450000</w:t>
            </w:r>
          </w:p>
        </w:tc>
        <w:tc>
          <w:tcPr>
            <w:tcW w:w="567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150000</w:t>
            </w: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150000</w:t>
            </w: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150000</w:t>
            </w: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2017-</w:t>
            </w:r>
          </w:p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2019 г.г.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Фоменко А.П.</w:t>
            </w:r>
            <w:r w:rsidR="006E1F54">
              <w:rPr>
                <w:sz w:val="22"/>
                <w:szCs w:val="22"/>
              </w:rPr>
              <w:t>–</w:t>
            </w:r>
            <w:r w:rsidR="00BB0133">
              <w:rPr>
                <w:sz w:val="22"/>
                <w:szCs w:val="22"/>
              </w:rPr>
              <w:t>за</w:t>
            </w:r>
            <w:r w:rsidR="006E1F54">
              <w:rPr>
                <w:sz w:val="22"/>
                <w:szCs w:val="22"/>
              </w:rPr>
              <w:t>в. общим отделом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8363FB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1.1.3.</w:t>
            </w:r>
          </w:p>
        </w:tc>
        <w:tc>
          <w:tcPr>
            <w:tcW w:w="1438" w:type="dxa"/>
          </w:tcPr>
          <w:p w:rsidR="008363FB" w:rsidRDefault="00B5602D" w:rsidP="00CB1405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Текущий ремонт мест общего пользования (кухонь, умывальных комнат, ту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летов, кор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доров)</w:t>
            </w:r>
          </w:p>
          <w:p w:rsidR="00BB0133" w:rsidRDefault="00BB0133" w:rsidP="00CB1405">
            <w:pPr>
              <w:spacing w:after="160" w:line="259" w:lineRule="auto"/>
              <w:rPr>
                <w:sz w:val="22"/>
                <w:szCs w:val="22"/>
              </w:rPr>
            </w:pPr>
          </w:p>
          <w:p w:rsidR="00BB0133" w:rsidRDefault="00BB0133" w:rsidP="00CB1405">
            <w:pPr>
              <w:spacing w:after="160" w:line="259" w:lineRule="auto"/>
              <w:rPr>
                <w:sz w:val="22"/>
                <w:szCs w:val="22"/>
              </w:rPr>
            </w:pPr>
          </w:p>
          <w:p w:rsidR="00BB0133" w:rsidRPr="00CB1405" w:rsidRDefault="00BB0133" w:rsidP="00CB1405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89" w:type="dxa"/>
            <w:gridSpan w:val="2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Приведение в соотве</w:t>
            </w:r>
            <w:r w:rsidRPr="00CB1405">
              <w:rPr>
                <w:sz w:val="22"/>
                <w:szCs w:val="22"/>
              </w:rPr>
              <w:t>т</w:t>
            </w:r>
            <w:r w:rsidRPr="00CB1405">
              <w:rPr>
                <w:sz w:val="22"/>
                <w:szCs w:val="22"/>
              </w:rPr>
              <w:t>ствие с тр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бованиями санитарных норм</w:t>
            </w:r>
          </w:p>
        </w:tc>
        <w:tc>
          <w:tcPr>
            <w:tcW w:w="992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270000</w:t>
            </w:r>
          </w:p>
        </w:tc>
        <w:tc>
          <w:tcPr>
            <w:tcW w:w="567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90000</w:t>
            </w:r>
          </w:p>
        </w:tc>
        <w:tc>
          <w:tcPr>
            <w:tcW w:w="709" w:type="dxa"/>
            <w:textDirection w:val="tbRl"/>
          </w:tcPr>
          <w:p w:rsidR="00B5602D" w:rsidRPr="00CB1405" w:rsidRDefault="006B03AC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90000</w:t>
            </w: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90000</w:t>
            </w: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2017-</w:t>
            </w:r>
          </w:p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2019 г.г.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Фоменко А.П.</w:t>
            </w:r>
            <w:r w:rsidR="006E1F54">
              <w:rPr>
                <w:sz w:val="22"/>
                <w:szCs w:val="22"/>
              </w:rPr>
              <w:t xml:space="preserve"> – зав. о</w:t>
            </w:r>
            <w:r w:rsidR="006E1F54">
              <w:rPr>
                <w:sz w:val="22"/>
                <w:szCs w:val="22"/>
              </w:rPr>
              <w:t>б</w:t>
            </w:r>
            <w:r w:rsidR="006E1F54">
              <w:rPr>
                <w:sz w:val="22"/>
                <w:szCs w:val="22"/>
              </w:rPr>
              <w:t>щим о</w:t>
            </w:r>
            <w:r w:rsidR="006E1F54">
              <w:rPr>
                <w:sz w:val="22"/>
                <w:szCs w:val="22"/>
              </w:rPr>
              <w:t>т</w:t>
            </w:r>
            <w:r w:rsidR="006E1F54">
              <w:rPr>
                <w:sz w:val="22"/>
                <w:szCs w:val="22"/>
              </w:rPr>
              <w:t>делом</w:t>
            </w:r>
          </w:p>
        </w:tc>
      </w:tr>
      <w:tr w:rsidR="00BB0133" w:rsidRPr="00CB1405" w:rsidTr="00BB0133">
        <w:trPr>
          <w:cantSplit/>
          <w:trHeight w:val="556"/>
        </w:trPr>
        <w:tc>
          <w:tcPr>
            <w:tcW w:w="542" w:type="dxa"/>
            <w:gridSpan w:val="2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38" w:type="dxa"/>
          </w:tcPr>
          <w:p w:rsidR="00BB0133" w:rsidRPr="00CB1405" w:rsidRDefault="00BB0133" w:rsidP="00CB1405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9" w:type="dxa"/>
            <w:gridSpan w:val="2"/>
          </w:tcPr>
          <w:p w:rsidR="00BB0133" w:rsidRPr="00CB1405" w:rsidRDefault="00BB0133" w:rsidP="00B5602D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BB0133" w:rsidRPr="00CB1405" w:rsidRDefault="00BB0133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BB0133" w:rsidRPr="00CB1405" w:rsidRDefault="00BB0133" w:rsidP="00B5602D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099" w:type="dxa"/>
          </w:tcPr>
          <w:p w:rsidR="00BB0133" w:rsidRPr="00CB1405" w:rsidRDefault="00BB0133" w:rsidP="00B5602D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8363FB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lastRenderedPageBreak/>
              <w:t>1.1.4.</w:t>
            </w:r>
          </w:p>
        </w:tc>
        <w:tc>
          <w:tcPr>
            <w:tcW w:w="1438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Демонтаж и монтаж напольной плитки в коридорах</w:t>
            </w:r>
          </w:p>
        </w:tc>
        <w:tc>
          <w:tcPr>
            <w:tcW w:w="1389" w:type="dxa"/>
            <w:gridSpan w:val="2"/>
          </w:tcPr>
          <w:p w:rsidR="00B5602D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Повышение эксплуат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ционной надежности, приведение в соотве</w:t>
            </w:r>
            <w:r w:rsidRPr="00CB1405">
              <w:rPr>
                <w:sz w:val="22"/>
                <w:szCs w:val="22"/>
              </w:rPr>
              <w:t>т</w:t>
            </w:r>
            <w:r w:rsidRPr="00CB1405">
              <w:rPr>
                <w:sz w:val="22"/>
                <w:szCs w:val="22"/>
              </w:rPr>
              <w:t>ствие с тр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бованиями санитарных норм</w:t>
            </w:r>
          </w:p>
          <w:p w:rsidR="00CB1405" w:rsidRDefault="00CB1405" w:rsidP="00B5602D">
            <w:pPr>
              <w:spacing w:after="160" w:line="259" w:lineRule="auto"/>
              <w:rPr>
                <w:sz w:val="22"/>
                <w:szCs w:val="22"/>
              </w:rPr>
            </w:pPr>
          </w:p>
          <w:p w:rsidR="00CB1405" w:rsidRPr="00CB1405" w:rsidRDefault="00CB1405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656700</w:t>
            </w:r>
          </w:p>
        </w:tc>
        <w:tc>
          <w:tcPr>
            <w:tcW w:w="567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656700</w:t>
            </w: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2017г.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Фоменко А.П.</w:t>
            </w:r>
            <w:r w:rsidR="006E1F54">
              <w:rPr>
                <w:sz w:val="22"/>
                <w:szCs w:val="22"/>
              </w:rPr>
              <w:t xml:space="preserve"> – зав. о</w:t>
            </w:r>
            <w:r w:rsidR="006E1F54">
              <w:rPr>
                <w:sz w:val="22"/>
                <w:szCs w:val="22"/>
              </w:rPr>
              <w:t>б</w:t>
            </w:r>
            <w:r w:rsidR="006E1F54">
              <w:rPr>
                <w:sz w:val="22"/>
                <w:szCs w:val="22"/>
              </w:rPr>
              <w:t>щим о</w:t>
            </w:r>
            <w:r w:rsidR="006E1F54">
              <w:rPr>
                <w:sz w:val="22"/>
                <w:szCs w:val="22"/>
              </w:rPr>
              <w:t>т</w:t>
            </w:r>
            <w:r w:rsidR="006E1F54">
              <w:rPr>
                <w:sz w:val="22"/>
                <w:szCs w:val="22"/>
              </w:rPr>
              <w:t>делом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8363FB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1.1.5.</w:t>
            </w:r>
          </w:p>
        </w:tc>
        <w:tc>
          <w:tcPr>
            <w:tcW w:w="1438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Текущий ремонт внутренних инженерных систем в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доснабж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ния и кан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лизации</w:t>
            </w:r>
          </w:p>
        </w:tc>
        <w:tc>
          <w:tcPr>
            <w:tcW w:w="1389" w:type="dxa"/>
            <w:gridSpan w:val="2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Повышение эксплуат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ционной надежности, предотвр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щение ав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рийных с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туаций</w:t>
            </w:r>
          </w:p>
        </w:tc>
        <w:tc>
          <w:tcPr>
            <w:tcW w:w="992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360000</w:t>
            </w:r>
          </w:p>
        </w:tc>
        <w:tc>
          <w:tcPr>
            <w:tcW w:w="567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120000</w:t>
            </w: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120000</w:t>
            </w: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120000</w:t>
            </w: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2017-2019г</w:t>
            </w:r>
            <w:proofErr w:type="gramStart"/>
            <w:r w:rsidRPr="00CB1405">
              <w:rPr>
                <w:sz w:val="22"/>
                <w:szCs w:val="22"/>
              </w:rPr>
              <w:t>.г</w:t>
            </w:r>
            <w:proofErr w:type="gramEnd"/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Фоменко А.П.</w:t>
            </w:r>
            <w:r w:rsidR="006E1F54">
              <w:rPr>
                <w:sz w:val="22"/>
                <w:szCs w:val="22"/>
              </w:rPr>
              <w:t xml:space="preserve"> – зав. о</w:t>
            </w:r>
            <w:r w:rsidR="006E1F54">
              <w:rPr>
                <w:sz w:val="22"/>
                <w:szCs w:val="22"/>
              </w:rPr>
              <w:t>б</w:t>
            </w:r>
            <w:r w:rsidR="006E1F54">
              <w:rPr>
                <w:sz w:val="22"/>
                <w:szCs w:val="22"/>
              </w:rPr>
              <w:t>щим о</w:t>
            </w:r>
            <w:r w:rsidR="006E1F54">
              <w:rPr>
                <w:sz w:val="22"/>
                <w:szCs w:val="22"/>
              </w:rPr>
              <w:t>т</w:t>
            </w:r>
            <w:r w:rsidR="006E1F54">
              <w:rPr>
                <w:sz w:val="22"/>
                <w:szCs w:val="22"/>
              </w:rPr>
              <w:t>делом</w:t>
            </w:r>
          </w:p>
        </w:tc>
      </w:tr>
      <w:tr w:rsidR="00AE5BC0" w:rsidRPr="00CB1405" w:rsidTr="00AE5BC0">
        <w:trPr>
          <w:cantSplit/>
          <w:trHeight w:val="609"/>
        </w:trPr>
        <w:tc>
          <w:tcPr>
            <w:tcW w:w="9571" w:type="dxa"/>
            <w:gridSpan w:val="13"/>
          </w:tcPr>
          <w:p w:rsidR="00AE5BC0" w:rsidRPr="00CB1405" w:rsidRDefault="00AE5BC0" w:rsidP="00AE5BC0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CB1405">
              <w:rPr>
                <w:b/>
                <w:bCs/>
                <w:sz w:val="22"/>
                <w:szCs w:val="22"/>
              </w:rPr>
              <w:t>Мероприятие</w:t>
            </w:r>
            <w:r w:rsidRPr="00CB1405">
              <w:rPr>
                <w:b/>
                <w:sz w:val="22"/>
                <w:szCs w:val="22"/>
              </w:rPr>
              <w:t xml:space="preserve"> 2. Повышение </w:t>
            </w:r>
            <w:proofErr w:type="spellStart"/>
            <w:r w:rsidRPr="00CB1405">
              <w:rPr>
                <w:b/>
                <w:sz w:val="22"/>
                <w:szCs w:val="22"/>
              </w:rPr>
              <w:t>энергоэффективности</w:t>
            </w:r>
            <w:proofErr w:type="spellEnd"/>
            <w:r w:rsidRPr="00CB1405">
              <w:rPr>
                <w:b/>
                <w:sz w:val="22"/>
                <w:szCs w:val="22"/>
              </w:rPr>
              <w:t xml:space="preserve"> здания общежития, снижение </w:t>
            </w:r>
            <w:proofErr w:type="spellStart"/>
            <w:r w:rsidRPr="00CB1405">
              <w:rPr>
                <w:b/>
                <w:sz w:val="22"/>
                <w:szCs w:val="22"/>
              </w:rPr>
              <w:t>энерго</w:t>
            </w:r>
            <w:proofErr w:type="spellEnd"/>
            <w:r w:rsidRPr="00CB1405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CB1405">
              <w:rPr>
                <w:b/>
                <w:sz w:val="22"/>
                <w:szCs w:val="22"/>
              </w:rPr>
              <w:t>ресурсопотребления</w:t>
            </w:r>
            <w:proofErr w:type="spellEnd"/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C07342" w:rsidP="00C07342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1.2.</w:t>
            </w:r>
            <w:r w:rsidR="00B5602D" w:rsidRPr="00CB1405">
              <w:rPr>
                <w:sz w:val="22"/>
                <w:szCs w:val="22"/>
              </w:rPr>
              <w:t>1.</w:t>
            </w:r>
          </w:p>
        </w:tc>
        <w:tc>
          <w:tcPr>
            <w:tcW w:w="1551" w:type="dxa"/>
            <w:gridSpan w:val="2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Реализация программы энергосбер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жения  (ко</w:t>
            </w:r>
            <w:r w:rsidRPr="00CB1405">
              <w:rPr>
                <w:sz w:val="22"/>
                <w:szCs w:val="22"/>
              </w:rPr>
              <w:t>н</w:t>
            </w:r>
            <w:r w:rsidRPr="00CB1405">
              <w:rPr>
                <w:sz w:val="22"/>
                <w:szCs w:val="22"/>
              </w:rPr>
              <w:t>цепции) 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сурсосбер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жения и эне</w:t>
            </w:r>
            <w:r w:rsidRPr="00CB1405">
              <w:rPr>
                <w:sz w:val="22"/>
                <w:szCs w:val="22"/>
              </w:rPr>
              <w:t>р</w:t>
            </w:r>
            <w:r w:rsidRPr="00CB1405">
              <w:rPr>
                <w:sz w:val="22"/>
                <w:szCs w:val="22"/>
              </w:rPr>
              <w:t>госбережения по общеж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тию (ям)</w:t>
            </w:r>
          </w:p>
        </w:tc>
        <w:tc>
          <w:tcPr>
            <w:tcW w:w="1276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 эне</w:t>
            </w:r>
            <w:r w:rsidRPr="00CB1405">
              <w:rPr>
                <w:sz w:val="22"/>
                <w:szCs w:val="22"/>
              </w:rPr>
              <w:t>р</w:t>
            </w:r>
            <w:r w:rsidRPr="00CB1405">
              <w:rPr>
                <w:sz w:val="22"/>
                <w:szCs w:val="22"/>
              </w:rPr>
              <w:t>гетической эффекти</w:t>
            </w:r>
            <w:r w:rsidRPr="00CB1405">
              <w:rPr>
                <w:sz w:val="22"/>
                <w:szCs w:val="22"/>
              </w:rPr>
              <w:t>в</w:t>
            </w:r>
            <w:r w:rsidRPr="00CB1405">
              <w:rPr>
                <w:sz w:val="22"/>
                <w:szCs w:val="22"/>
              </w:rPr>
              <w:t>ности зд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ни</w:t>
            </w:r>
            <w:proofErr w:type="gramStart"/>
            <w:r w:rsidRPr="00CB1405">
              <w:rPr>
                <w:sz w:val="22"/>
                <w:szCs w:val="22"/>
              </w:rPr>
              <w:t>я(</w:t>
            </w:r>
            <w:proofErr w:type="spellStart"/>
            <w:proofErr w:type="gramEnd"/>
            <w:r w:rsidRPr="00CB1405">
              <w:rPr>
                <w:sz w:val="22"/>
                <w:szCs w:val="22"/>
              </w:rPr>
              <w:t>ий</w:t>
            </w:r>
            <w:proofErr w:type="spellEnd"/>
            <w:r w:rsidRPr="00CB1405">
              <w:rPr>
                <w:sz w:val="22"/>
                <w:szCs w:val="22"/>
              </w:rPr>
              <w:t>), снижение потерь при передаче и потребл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нии ресу</w:t>
            </w:r>
            <w:r w:rsidRPr="00CB1405">
              <w:rPr>
                <w:sz w:val="22"/>
                <w:szCs w:val="22"/>
              </w:rPr>
              <w:t>р</w:t>
            </w:r>
            <w:r w:rsidRPr="00CB1405">
              <w:rPr>
                <w:sz w:val="22"/>
                <w:szCs w:val="22"/>
              </w:rPr>
              <w:t>сов, уменьш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 п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требления энергор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сурсов</w:t>
            </w:r>
          </w:p>
        </w:tc>
        <w:tc>
          <w:tcPr>
            <w:tcW w:w="850" w:type="dxa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7500000</w:t>
            </w:r>
          </w:p>
        </w:tc>
        <w:tc>
          <w:tcPr>
            <w:tcW w:w="709" w:type="dxa"/>
            <w:gridSpan w:val="2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2500000</w:t>
            </w: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2500000</w:t>
            </w: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spacing w:after="160" w:line="259" w:lineRule="auto"/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2500000</w:t>
            </w:r>
          </w:p>
        </w:tc>
        <w:tc>
          <w:tcPr>
            <w:tcW w:w="1134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proofErr w:type="spellStart"/>
            <w:r w:rsidRPr="00CB1405">
              <w:rPr>
                <w:sz w:val="22"/>
                <w:szCs w:val="22"/>
              </w:rPr>
              <w:t>Казанин</w:t>
            </w:r>
            <w:proofErr w:type="spellEnd"/>
            <w:r w:rsidRPr="00CB1405">
              <w:rPr>
                <w:sz w:val="22"/>
                <w:szCs w:val="22"/>
              </w:rPr>
              <w:t xml:space="preserve"> Н.Ф.</w:t>
            </w:r>
            <w:r w:rsidR="006E1F54">
              <w:rPr>
                <w:sz w:val="22"/>
                <w:szCs w:val="22"/>
              </w:rPr>
              <w:t xml:space="preserve"> – инженер энерг</w:t>
            </w:r>
            <w:r w:rsidR="006E1F54">
              <w:rPr>
                <w:sz w:val="22"/>
                <w:szCs w:val="22"/>
              </w:rPr>
              <w:t>е</w:t>
            </w:r>
            <w:r w:rsidR="006E1F54">
              <w:rPr>
                <w:sz w:val="22"/>
                <w:szCs w:val="22"/>
              </w:rPr>
              <w:t>тик</w:t>
            </w:r>
          </w:p>
        </w:tc>
      </w:tr>
      <w:tr w:rsidR="00B5602D" w:rsidRPr="00CB1405" w:rsidTr="00B5602D">
        <w:tc>
          <w:tcPr>
            <w:tcW w:w="9571" w:type="dxa"/>
            <w:gridSpan w:val="13"/>
          </w:tcPr>
          <w:p w:rsidR="00B5602D" w:rsidRPr="00CB1405" w:rsidRDefault="00B5602D" w:rsidP="008363FB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 w:rsidRPr="00CB1405">
              <w:rPr>
                <w:b/>
                <w:bCs/>
                <w:sz w:val="22"/>
                <w:szCs w:val="22"/>
              </w:rPr>
              <w:t>Мероприятие</w:t>
            </w:r>
            <w:r w:rsidRPr="00CB1405">
              <w:rPr>
                <w:b/>
                <w:sz w:val="22"/>
                <w:szCs w:val="22"/>
              </w:rPr>
              <w:t xml:space="preserve"> 3. Благоустройство территории общежития (</w:t>
            </w:r>
            <w:proofErr w:type="spellStart"/>
            <w:r w:rsidRPr="00CB1405">
              <w:rPr>
                <w:b/>
                <w:sz w:val="22"/>
                <w:szCs w:val="22"/>
              </w:rPr>
              <w:t>ий</w:t>
            </w:r>
            <w:proofErr w:type="spellEnd"/>
            <w:r w:rsidRPr="00CB1405">
              <w:rPr>
                <w:b/>
                <w:sz w:val="22"/>
                <w:szCs w:val="22"/>
              </w:rPr>
              <w:t>)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8363FB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1.3.1.</w:t>
            </w:r>
          </w:p>
        </w:tc>
        <w:tc>
          <w:tcPr>
            <w:tcW w:w="1551" w:type="dxa"/>
            <w:gridSpan w:val="2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Текущий р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монт цоколя  зданий о</w:t>
            </w:r>
            <w:r w:rsidRPr="00CB1405">
              <w:rPr>
                <w:sz w:val="22"/>
                <w:szCs w:val="22"/>
              </w:rPr>
              <w:t>б</w:t>
            </w:r>
            <w:r w:rsidRPr="00CB1405">
              <w:rPr>
                <w:sz w:val="22"/>
                <w:szCs w:val="22"/>
              </w:rPr>
              <w:t>щежития</w:t>
            </w:r>
          </w:p>
        </w:tc>
        <w:tc>
          <w:tcPr>
            <w:tcW w:w="1276" w:type="dxa"/>
          </w:tcPr>
          <w:p w:rsidR="00B5602D" w:rsidRPr="00CB1405" w:rsidRDefault="00B5602D" w:rsidP="00BB0133">
            <w:pPr>
              <w:rPr>
                <w:sz w:val="22"/>
                <w:szCs w:val="22"/>
              </w:rPr>
            </w:pPr>
            <w:proofErr w:type="spellStart"/>
            <w:r w:rsidRPr="00CB1405">
              <w:rPr>
                <w:sz w:val="22"/>
                <w:szCs w:val="22"/>
              </w:rPr>
              <w:t>Обесп</w:t>
            </w:r>
            <w:r w:rsidR="00BB0133">
              <w:rPr>
                <w:sz w:val="22"/>
                <w:szCs w:val="22"/>
              </w:rPr>
              <w:t>-</w:t>
            </w:r>
            <w:r w:rsidRPr="00CB1405">
              <w:rPr>
                <w:sz w:val="22"/>
                <w:szCs w:val="22"/>
              </w:rPr>
              <w:t>ие</w:t>
            </w:r>
            <w:proofErr w:type="spellEnd"/>
            <w:r w:rsidRPr="00CB1405">
              <w:rPr>
                <w:sz w:val="22"/>
                <w:szCs w:val="22"/>
              </w:rPr>
              <w:t xml:space="preserve"> целости цоколя, </w:t>
            </w:r>
            <w:proofErr w:type="spellStart"/>
            <w:r w:rsidRPr="00CB1405">
              <w:rPr>
                <w:sz w:val="22"/>
                <w:szCs w:val="22"/>
              </w:rPr>
              <w:t>искл</w:t>
            </w:r>
            <w:proofErr w:type="spellEnd"/>
            <w:r w:rsidR="00BB0133">
              <w:rPr>
                <w:sz w:val="22"/>
                <w:szCs w:val="22"/>
              </w:rPr>
              <w:t>.</w:t>
            </w:r>
            <w:r w:rsidRPr="00CB1405">
              <w:rPr>
                <w:sz w:val="22"/>
                <w:szCs w:val="22"/>
              </w:rPr>
              <w:t xml:space="preserve"> ра</w:t>
            </w:r>
            <w:r w:rsidRPr="00CB1405">
              <w:rPr>
                <w:sz w:val="22"/>
                <w:szCs w:val="22"/>
              </w:rPr>
              <w:t>з</w:t>
            </w:r>
            <w:r w:rsidRPr="00CB1405">
              <w:rPr>
                <w:sz w:val="22"/>
                <w:szCs w:val="22"/>
              </w:rPr>
              <w:t>рушения целостн</w:t>
            </w:r>
            <w:r w:rsidRPr="00CB1405">
              <w:rPr>
                <w:sz w:val="22"/>
                <w:szCs w:val="22"/>
              </w:rPr>
              <w:t>о</w:t>
            </w:r>
            <w:r w:rsidR="00BB0133">
              <w:rPr>
                <w:sz w:val="22"/>
                <w:szCs w:val="22"/>
              </w:rPr>
              <w:t xml:space="preserve">сти </w:t>
            </w:r>
            <w:r w:rsidRPr="00CB1405">
              <w:rPr>
                <w:sz w:val="22"/>
                <w:szCs w:val="22"/>
              </w:rPr>
              <w:t>стен</w:t>
            </w:r>
          </w:p>
        </w:tc>
        <w:tc>
          <w:tcPr>
            <w:tcW w:w="850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37500</w:t>
            </w:r>
          </w:p>
        </w:tc>
        <w:tc>
          <w:tcPr>
            <w:tcW w:w="709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37500</w:t>
            </w:r>
          </w:p>
        </w:tc>
        <w:tc>
          <w:tcPr>
            <w:tcW w:w="709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2017г.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Фоменко А.П.</w:t>
            </w:r>
            <w:r w:rsidR="006E1F54">
              <w:rPr>
                <w:sz w:val="22"/>
                <w:szCs w:val="22"/>
              </w:rPr>
              <w:t xml:space="preserve"> – зав. о</w:t>
            </w:r>
            <w:r w:rsidR="006E1F54">
              <w:rPr>
                <w:sz w:val="22"/>
                <w:szCs w:val="22"/>
              </w:rPr>
              <w:t>б</w:t>
            </w:r>
            <w:r w:rsidR="006E1F54">
              <w:rPr>
                <w:sz w:val="22"/>
                <w:szCs w:val="22"/>
              </w:rPr>
              <w:t>щим о</w:t>
            </w:r>
            <w:r w:rsidR="006E1F54">
              <w:rPr>
                <w:sz w:val="22"/>
                <w:szCs w:val="22"/>
              </w:rPr>
              <w:t>т</w:t>
            </w:r>
            <w:r w:rsidR="006E1F54">
              <w:rPr>
                <w:sz w:val="22"/>
                <w:szCs w:val="22"/>
              </w:rPr>
              <w:t>делом</w:t>
            </w:r>
          </w:p>
        </w:tc>
      </w:tr>
      <w:tr w:rsidR="00BB0133" w:rsidRPr="00CB1405" w:rsidTr="00BB0133">
        <w:trPr>
          <w:cantSplit/>
          <w:trHeight w:val="414"/>
        </w:trPr>
        <w:tc>
          <w:tcPr>
            <w:tcW w:w="542" w:type="dxa"/>
            <w:gridSpan w:val="2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1" w:type="dxa"/>
            <w:gridSpan w:val="2"/>
          </w:tcPr>
          <w:p w:rsidR="00BB0133" w:rsidRPr="00CB1405" w:rsidRDefault="00BB0133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</w:tcPr>
          <w:p w:rsidR="00BB0133" w:rsidRPr="00CB1405" w:rsidRDefault="00BB0133" w:rsidP="00BB01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BB0133" w:rsidRPr="00CB1405" w:rsidRDefault="00BB0133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BB0133" w:rsidRPr="00CB1405" w:rsidRDefault="00BB0133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BB0133" w:rsidRPr="00CB1405" w:rsidRDefault="00BB0133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BB0133" w:rsidRPr="00CB1405" w:rsidRDefault="00BB0133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099" w:type="dxa"/>
          </w:tcPr>
          <w:p w:rsidR="00BB0133" w:rsidRPr="00CB1405" w:rsidRDefault="00BB0133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5602D" w:rsidRPr="00CB1405" w:rsidTr="00B5602D">
        <w:tc>
          <w:tcPr>
            <w:tcW w:w="9571" w:type="dxa"/>
            <w:gridSpan w:val="13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b/>
                <w:sz w:val="22"/>
                <w:szCs w:val="22"/>
              </w:rPr>
              <w:t>Задача 4. Повышение уровня безопасности студентов, проживающих в общежитии</w:t>
            </w:r>
          </w:p>
        </w:tc>
      </w:tr>
      <w:tr w:rsidR="008363FB" w:rsidRPr="00CB1405" w:rsidTr="007D52C1">
        <w:tc>
          <w:tcPr>
            <w:tcW w:w="9571" w:type="dxa"/>
            <w:gridSpan w:val="13"/>
          </w:tcPr>
          <w:p w:rsidR="008363FB" w:rsidRPr="00CB1405" w:rsidRDefault="008363FB" w:rsidP="008363FB">
            <w:pPr>
              <w:jc w:val="center"/>
              <w:rPr>
                <w:sz w:val="22"/>
                <w:szCs w:val="22"/>
              </w:rPr>
            </w:pPr>
            <w:r w:rsidRPr="00CB1405">
              <w:rPr>
                <w:b/>
                <w:sz w:val="22"/>
                <w:szCs w:val="22"/>
              </w:rPr>
              <w:lastRenderedPageBreak/>
              <w:t>Мероприятие 1. Повышение уровня пожарной безопасности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083163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4.1.1</w:t>
            </w:r>
          </w:p>
        </w:tc>
        <w:tc>
          <w:tcPr>
            <w:tcW w:w="1551" w:type="dxa"/>
            <w:gridSpan w:val="2"/>
          </w:tcPr>
          <w:p w:rsidR="00B5602D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Огнезащи</w:t>
            </w:r>
            <w:r w:rsidRPr="00CB1405">
              <w:rPr>
                <w:sz w:val="22"/>
                <w:szCs w:val="22"/>
              </w:rPr>
              <w:t>т</w:t>
            </w:r>
            <w:r w:rsidRPr="00CB1405">
              <w:rPr>
                <w:sz w:val="22"/>
                <w:szCs w:val="22"/>
              </w:rPr>
              <w:t>ная обработка деревянных конструкций крыши в о</w:t>
            </w:r>
            <w:r w:rsidRPr="00CB1405">
              <w:rPr>
                <w:sz w:val="22"/>
                <w:szCs w:val="22"/>
              </w:rPr>
              <w:t>б</w:t>
            </w:r>
            <w:r w:rsidRPr="00CB1405">
              <w:rPr>
                <w:sz w:val="22"/>
                <w:szCs w:val="22"/>
              </w:rPr>
              <w:t>щежитии №1 и №2</w:t>
            </w:r>
          </w:p>
          <w:p w:rsidR="00CB1405" w:rsidRDefault="00CB1405" w:rsidP="00B5602D">
            <w:pPr>
              <w:spacing w:after="160" w:line="259" w:lineRule="auto"/>
              <w:rPr>
                <w:sz w:val="22"/>
                <w:szCs w:val="22"/>
              </w:rPr>
            </w:pPr>
          </w:p>
          <w:p w:rsidR="00CB1405" w:rsidRPr="00CB1405" w:rsidRDefault="00CB1405" w:rsidP="00B5602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 уровня пожарной безопасн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сти</w:t>
            </w:r>
          </w:p>
        </w:tc>
        <w:tc>
          <w:tcPr>
            <w:tcW w:w="850" w:type="dxa"/>
            <w:textDirection w:val="tbRl"/>
          </w:tcPr>
          <w:p w:rsidR="00B5602D" w:rsidRPr="00CB1405" w:rsidRDefault="006B03AC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161490</w:t>
            </w:r>
          </w:p>
        </w:tc>
        <w:tc>
          <w:tcPr>
            <w:tcW w:w="709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2017г.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Фоменко А.П.</w:t>
            </w:r>
            <w:r w:rsidR="006E1F54">
              <w:rPr>
                <w:sz w:val="22"/>
                <w:szCs w:val="22"/>
              </w:rPr>
              <w:t xml:space="preserve"> – зав. о</w:t>
            </w:r>
            <w:r w:rsidR="006E1F54">
              <w:rPr>
                <w:sz w:val="22"/>
                <w:szCs w:val="22"/>
              </w:rPr>
              <w:t>б</w:t>
            </w:r>
            <w:r w:rsidR="006E1F54">
              <w:rPr>
                <w:sz w:val="22"/>
                <w:szCs w:val="22"/>
              </w:rPr>
              <w:t>щим о</w:t>
            </w:r>
            <w:r w:rsidR="006E1F54">
              <w:rPr>
                <w:sz w:val="22"/>
                <w:szCs w:val="22"/>
              </w:rPr>
              <w:t>т</w:t>
            </w:r>
            <w:r w:rsidR="006E1F54">
              <w:rPr>
                <w:sz w:val="22"/>
                <w:szCs w:val="22"/>
              </w:rPr>
              <w:t>делом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083163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4.1.2</w:t>
            </w:r>
          </w:p>
        </w:tc>
        <w:tc>
          <w:tcPr>
            <w:tcW w:w="1551" w:type="dxa"/>
            <w:gridSpan w:val="2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Ремонт эв</w:t>
            </w:r>
            <w:r w:rsidRPr="00CB1405">
              <w:rPr>
                <w:sz w:val="22"/>
                <w:szCs w:val="22"/>
              </w:rPr>
              <w:t>а</w:t>
            </w:r>
            <w:r w:rsidRPr="00CB1405">
              <w:rPr>
                <w:sz w:val="22"/>
                <w:szCs w:val="22"/>
              </w:rPr>
              <w:t>куационных выходов  в общежитиях №1 и №2</w:t>
            </w:r>
          </w:p>
        </w:tc>
        <w:tc>
          <w:tcPr>
            <w:tcW w:w="1276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 уровня пожарной безопасн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сти</w:t>
            </w:r>
          </w:p>
        </w:tc>
        <w:tc>
          <w:tcPr>
            <w:tcW w:w="850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340000</w:t>
            </w:r>
          </w:p>
        </w:tc>
        <w:tc>
          <w:tcPr>
            <w:tcW w:w="709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340000</w:t>
            </w: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2017г.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spacing w:after="160" w:line="259" w:lineRule="auto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Фоменко А.П.</w:t>
            </w:r>
            <w:r w:rsidR="006E1F54">
              <w:rPr>
                <w:sz w:val="22"/>
                <w:szCs w:val="22"/>
              </w:rPr>
              <w:t xml:space="preserve"> – зав. о</w:t>
            </w:r>
            <w:r w:rsidR="006E1F54">
              <w:rPr>
                <w:sz w:val="22"/>
                <w:szCs w:val="22"/>
              </w:rPr>
              <w:t>б</w:t>
            </w:r>
            <w:r w:rsidR="006E1F54">
              <w:rPr>
                <w:sz w:val="22"/>
                <w:szCs w:val="22"/>
              </w:rPr>
              <w:t>щим о</w:t>
            </w:r>
            <w:r w:rsidR="006E1F54">
              <w:rPr>
                <w:sz w:val="22"/>
                <w:szCs w:val="22"/>
              </w:rPr>
              <w:t>т</w:t>
            </w:r>
            <w:r w:rsidR="006E1F54">
              <w:rPr>
                <w:sz w:val="22"/>
                <w:szCs w:val="22"/>
              </w:rPr>
              <w:t>делом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083163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4.1.3</w:t>
            </w:r>
          </w:p>
        </w:tc>
        <w:tc>
          <w:tcPr>
            <w:tcW w:w="1551" w:type="dxa"/>
            <w:gridSpan w:val="2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Замена огн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тушителей</w:t>
            </w:r>
          </w:p>
        </w:tc>
        <w:tc>
          <w:tcPr>
            <w:tcW w:w="1276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 уровня пожарной безопасн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сти</w:t>
            </w:r>
          </w:p>
        </w:tc>
        <w:tc>
          <w:tcPr>
            <w:tcW w:w="850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45000</w:t>
            </w:r>
          </w:p>
        </w:tc>
        <w:tc>
          <w:tcPr>
            <w:tcW w:w="709" w:type="dxa"/>
            <w:gridSpan w:val="2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09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45000</w:t>
            </w:r>
          </w:p>
        </w:tc>
        <w:tc>
          <w:tcPr>
            <w:tcW w:w="708" w:type="dxa"/>
            <w:textDirection w:val="tbRl"/>
          </w:tcPr>
          <w:p w:rsidR="00B5602D" w:rsidRPr="00CB1405" w:rsidRDefault="00B5602D" w:rsidP="006B03A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2018г</w:t>
            </w:r>
          </w:p>
        </w:tc>
        <w:tc>
          <w:tcPr>
            <w:tcW w:w="1099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Цыганок В.С.</w:t>
            </w:r>
            <w:r w:rsidR="006E1F54">
              <w:rPr>
                <w:sz w:val="22"/>
                <w:szCs w:val="22"/>
              </w:rPr>
              <w:t xml:space="preserve"> и</w:t>
            </w:r>
            <w:r w:rsidR="006E1F54">
              <w:rPr>
                <w:sz w:val="22"/>
                <w:szCs w:val="22"/>
              </w:rPr>
              <w:t>н</w:t>
            </w:r>
            <w:r w:rsidR="006E1F54">
              <w:rPr>
                <w:sz w:val="22"/>
                <w:szCs w:val="22"/>
              </w:rPr>
              <w:t>женер ОТ и ТБ</w:t>
            </w:r>
          </w:p>
        </w:tc>
      </w:tr>
      <w:tr w:rsidR="008363FB" w:rsidRPr="00CB1405" w:rsidTr="008363FB">
        <w:trPr>
          <w:cantSplit/>
          <w:trHeight w:val="1134"/>
        </w:trPr>
        <w:tc>
          <w:tcPr>
            <w:tcW w:w="536" w:type="dxa"/>
            <w:tcBorders>
              <w:right w:val="single" w:sz="4" w:space="0" w:color="auto"/>
            </w:tcBorders>
            <w:textDirection w:val="tbRl"/>
          </w:tcPr>
          <w:p w:rsidR="008363FB" w:rsidRPr="00CB1405" w:rsidRDefault="008363FB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 xml:space="preserve"> 4.1.4</w:t>
            </w:r>
          </w:p>
        </w:tc>
        <w:tc>
          <w:tcPr>
            <w:tcW w:w="1557" w:type="dxa"/>
            <w:gridSpan w:val="3"/>
            <w:tcBorders>
              <w:left w:val="single" w:sz="4" w:space="0" w:color="auto"/>
            </w:tcBorders>
          </w:tcPr>
          <w:p w:rsidR="008363FB" w:rsidRPr="00CB1405" w:rsidRDefault="008363FB" w:rsidP="008363FB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Подключение пожарной сигнализации к централ</w:t>
            </w:r>
            <w:r w:rsidRPr="00CB1405">
              <w:rPr>
                <w:sz w:val="22"/>
                <w:szCs w:val="22"/>
              </w:rPr>
              <w:t>ь</w:t>
            </w:r>
            <w:r w:rsidRPr="00CB1405">
              <w:rPr>
                <w:sz w:val="22"/>
                <w:szCs w:val="22"/>
              </w:rPr>
              <w:t>ному пульту 01 поджаркой охраны с дублирован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ем сигнала (общежитие №2)</w:t>
            </w:r>
          </w:p>
        </w:tc>
        <w:tc>
          <w:tcPr>
            <w:tcW w:w="1276" w:type="dxa"/>
          </w:tcPr>
          <w:p w:rsidR="008363FB" w:rsidRPr="00CB1405" w:rsidRDefault="008363FB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 уровня пожарной безопасн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сти</w:t>
            </w:r>
          </w:p>
        </w:tc>
        <w:tc>
          <w:tcPr>
            <w:tcW w:w="850" w:type="dxa"/>
            <w:textDirection w:val="tbRl"/>
          </w:tcPr>
          <w:p w:rsidR="008363FB" w:rsidRPr="00CB1405" w:rsidRDefault="008363FB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3600</w:t>
            </w:r>
          </w:p>
        </w:tc>
        <w:tc>
          <w:tcPr>
            <w:tcW w:w="709" w:type="dxa"/>
            <w:gridSpan w:val="2"/>
            <w:textDirection w:val="tbRl"/>
          </w:tcPr>
          <w:p w:rsidR="008363FB" w:rsidRPr="00CB1405" w:rsidRDefault="008363FB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</w:t>
            </w:r>
          </w:p>
        </w:tc>
        <w:tc>
          <w:tcPr>
            <w:tcW w:w="709" w:type="dxa"/>
            <w:textDirection w:val="tbRl"/>
          </w:tcPr>
          <w:p w:rsidR="008363FB" w:rsidRPr="00CB1405" w:rsidRDefault="008363FB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</w:t>
            </w:r>
          </w:p>
        </w:tc>
        <w:tc>
          <w:tcPr>
            <w:tcW w:w="708" w:type="dxa"/>
            <w:textDirection w:val="tbRl"/>
          </w:tcPr>
          <w:p w:rsidR="008363FB" w:rsidRPr="00CB1405" w:rsidRDefault="008363FB" w:rsidP="006B03AC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1200</w:t>
            </w:r>
          </w:p>
        </w:tc>
        <w:tc>
          <w:tcPr>
            <w:tcW w:w="1134" w:type="dxa"/>
          </w:tcPr>
          <w:p w:rsidR="008363FB" w:rsidRPr="00CB1405" w:rsidRDefault="008363FB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8363FB" w:rsidRPr="00CB1405" w:rsidRDefault="008363FB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2017-2019 г.г.</w:t>
            </w:r>
          </w:p>
        </w:tc>
        <w:tc>
          <w:tcPr>
            <w:tcW w:w="1099" w:type="dxa"/>
          </w:tcPr>
          <w:p w:rsidR="008363FB" w:rsidRPr="00CB1405" w:rsidRDefault="006E1F54" w:rsidP="00B5602D">
            <w:pPr>
              <w:rPr>
                <w:sz w:val="22"/>
                <w:szCs w:val="22"/>
              </w:rPr>
            </w:pPr>
            <w:proofErr w:type="spellStart"/>
            <w:r w:rsidRPr="00CB1405">
              <w:rPr>
                <w:sz w:val="22"/>
                <w:szCs w:val="22"/>
              </w:rPr>
              <w:t>Казанин</w:t>
            </w:r>
            <w:proofErr w:type="spellEnd"/>
            <w:r w:rsidRPr="00CB1405">
              <w:rPr>
                <w:sz w:val="22"/>
                <w:szCs w:val="22"/>
              </w:rPr>
              <w:t xml:space="preserve"> Н.Ф.</w:t>
            </w:r>
            <w:r>
              <w:rPr>
                <w:sz w:val="22"/>
                <w:szCs w:val="22"/>
              </w:rPr>
              <w:t xml:space="preserve"> – инженер энерг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тик</w:t>
            </w:r>
          </w:p>
        </w:tc>
      </w:tr>
      <w:tr w:rsidR="008363FB" w:rsidRPr="00CB1405" w:rsidTr="007D52C1">
        <w:tc>
          <w:tcPr>
            <w:tcW w:w="9571" w:type="dxa"/>
            <w:gridSpan w:val="13"/>
          </w:tcPr>
          <w:p w:rsidR="008363FB" w:rsidRPr="00CB1405" w:rsidRDefault="008363FB" w:rsidP="00B5602D">
            <w:pPr>
              <w:jc w:val="center"/>
              <w:rPr>
                <w:sz w:val="22"/>
                <w:szCs w:val="22"/>
              </w:rPr>
            </w:pPr>
            <w:r w:rsidRPr="00CB1405">
              <w:rPr>
                <w:b/>
                <w:sz w:val="22"/>
                <w:szCs w:val="22"/>
              </w:rPr>
              <w:t>Мероприятие 2. Повышение уровня антитеррористической безопасности</w:t>
            </w:r>
          </w:p>
        </w:tc>
      </w:tr>
      <w:tr w:rsidR="00B5602D" w:rsidRPr="00CB1405" w:rsidTr="008363FB">
        <w:trPr>
          <w:cantSplit/>
          <w:trHeight w:val="1134"/>
        </w:trPr>
        <w:tc>
          <w:tcPr>
            <w:tcW w:w="542" w:type="dxa"/>
            <w:gridSpan w:val="2"/>
            <w:textDirection w:val="tbRl"/>
          </w:tcPr>
          <w:p w:rsidR="00B5602D" w:rsidRPr="00CB1405" w:rsidRDefault="00B5602D" w:rsidP="00083163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4.2.1</w:t>
            </w:r>
          </w:p>
        </w:tc>
        <w:tc>
          <w:tcPr>
            <w:tcW w:w="1551" w:type="dxa"/>
            <w:gridSpan w:val="2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Частичная замена с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стемы виде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наблюдения в здании о</w:t>
            </w:r>
            <w:r w:rsidRPr="00CB1405">
              <w:rPr>
                <w:sz w:val="22"/>
                <w:szCs w:val="22"/>
              </w:rPr>
              <w:t>б</w:t>
            </w:r>
            <w:r w:rsidRPr="00CB1405">
              <w:rPr>
                <w:sz w:val="22"/>
                <w:szCs w:val="22"/>
              </w:rPr>
              <w:t>щежития</w:t>
            </w:r>
          </w:p>
        </w:tc>
        <w:tc>
          <w:tcPr>
            <w:tcW w:w="1276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Повыш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 уровня антите</w:t>
            </w:r>
            <w:r w:rsidRPr="00CB1405">
              <w:rPr>
                <w:sz w:val="22"/>
                <w:szCs w:val="22"/>
              </w:rPr>
              <w:t>р</w:t>
            </w:r>
            <w:r w:rsidRPr="00CB1405">
              <w:rPr>
                <w:sz w:val="22"/>
                <w:szCs w:val="22"/>
              </w:rPr>
              <w:t>рорист</w:t>
            </w:r>
            <w:r w:rsidRPr="00CB1405">
              <w:rPr>
                <w:sz w:val="22"/>
                <w:szCs w:val="22"/>
              </w:rPr>
              <w:t>и</w:t>
            </w:r>
            <w:r w:rsidRPr="00CB1405">
              <w:rPr>
                <w:sz w:val="22"/>
                <w:szCs w:val="22"/>
              </w:rPr>
              <w:t>ческой    безопасн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сти, обе</w:t>
            </w:r>
            <w:r w:rsidRPr="00CB1405">
              <w:rPr>
                <w:sz w:val="22"/>
                <w:szCs w:val="22"/>
              </w:rPr>
              <w:t>с</w:t>
            </w:r>
            <w:r w:rsidRPr="00CB1405">
              <w:rPr>
                <w:sz w:val="22"/>
                <w:szCs w:val="22"/>
              </w:rPr>
              <w:t>печение операти</w:t>
            </w:r>
            <w:r w:rsidRPr="00CB1405">
              <w:rPr>
                <w:sz w:val="22"/>
                <w:szCs w:val="22"/>
              </w:rPr>
              <w:t>в</w:t>
            </w:r>
            <w:r w:rsidRPr="00CB1405">
              <w:rPr>
                <w:sz w:val="22"/>
                <w:szCs w:val="22"/>
              </w:rPr>
              <w:t xml:space="preserve">ного </w:t>
            </w:r>
            <w:proofErr w:type="gramStart"/>
            <w:r w:rsidRPr="00CB1405">
              <w:rPr>
                <w:sz w:val="22"/>
                <w:szCs w:val="22"/>
              </w:rPr>
              <w:t>ко</w:t>
            </w:r>
            <w:r w:rsidRPr="00CB1405">
              <w:rPr>
                <w:sz w:val="22"/>
                <w:szCs w:val="22"/>
              </w:rPr>
              <w:t>н</w:t>
            </w:r>
            <w:r w:rsidRPr="00CB1405">
              <w:rPr>
                <w:sz w:val="22"/>
                <w:szCs w:val="22"/>
              </w:rPr>
              <w:t>троля за</w:t>
            </w:r>
            <w:proofErr w:type="gramEnd"/>
            <w:r w:rsidRPr="00CB1405">
              <w:rPr>
                <w:sz w:val="22"/>
                <w:szCs w:val="22"/>
              </w:rPr>
              <w:t xml:space="preserve"> соблюд</w:t>
            </w:r>
            <w:r w:rsidRPr="00CB1405">
              <w:rPr>
                <w:sz w:val="22"/>
                <w:szCs w:val="22"/>
              </w:rPr>
              <w:t>е</w:t>
            </w:r>
            <w:r w:rsidRPr="00CB1405">
              <w:rPr>
                <w:sz w:val="22"/>
                <w:szCs w:val="22"/>
              </w:rPr>
              <w:t>нием о</w:t>
            </w:r>
            <w:r w:rsidRPr="00CB1405">
              <w:rPr>
                <w:sz w:val="22"/>
                <w:szCs w:val="22"/>
              </w:rPr>
              <w:t>б</w:t>
            </w:r>
            <w:r w:rsidRPr="00CB1405">
              <w:rPr>
                <w:sz w:val="22"/>
                <w:szCs w:val="22"/>
              </w:rPr>
              <w:t>ществе</w:t>
            </w:r>
            <w:r w:rsidRPr="00CB1405">
              <w:rPr>
                <w:sz w:val="22"/>
                <w:szCs w:val="22"/>
              </w:rPr>
              <w:t>н</w:t>
            </w:r>
            <w:r w:rsidRPr="00CB1405">
              <w:rPr>
                <w:sz w:val="22"/>
                <w:szCs w:val="22"/>
              </w:rPr>
              <w:t>ного п</w:t>
            </w:r>
            <w:r w:rsidRPr="00CB1405">
              <w:rPr>
                <w:sz w:val="22"/>
                <w:szCs w:val="22"/>
              </w:rPr>
              <w:t>о</w:t>
            </w:r>
            <w:r w:rsidRPr="00CB1405">
              <w:rPr>
                <w:sz w:val="22"/>
                <w:szCs w:val="22"/>
              </w:rPr>
              <w:t>рядка</w:t>
            </w:r>
          </w:p>
        </w:tc>
        <w:tc>
          <w:tcPr>
            <w:tcW w:w="850" w:type="dxa"/>
            <w:textDirection w:val="tbRl"/>
          </w:tcPr>
          <w:p w:rsidR="00B5602D" w:rsidRPr="00CB1405" w:rsidRDefault="006B03AC" w:rsidP="008363FB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50000</w:t>
            </w:r>
          </w:p>
        </w:tc>
        <w:tc>
          <w:tcPr>
            <w:tcW w:w="709" w:type="dxa"/>
            <w:gridSpan w:val="2"/>
            <w:textDirection w:val="tbRl"/>
          </w:tcPr>
          <w:p w:rsidR="00B5602D" w:rsidRPr="00CB1405" w:rsidRDefault="00B5602D" w:rsidP="008363FB">
            <w:pPr>
              <w:ind w:left="113" w:right="113"/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50000</w:t>
            </w:r>
          </w:p>
        </w:tc>
        <w:tc>
          <w:tcPr>
            <w:tcW w:w="709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993" w:type="dxa"/>
          </w:tcPr>
          <w:p w:rsidR="00B5602D" w:rsidRPr="00CB1405" w:rsidRDefault="00CB1405" w:rsidP="00B560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2018-</w:t>
            </w:r>
            <w:r w:rsidR="00B5602D" w:rsidRPr="00CB1405">
              <w:rPr>
                <w:sz w:val="22"/>
                <w:szCs w:val="22"/>
              </w:rPr>
              <w:t xml:space="preserve"> 2019г</w:t>
            </w:r>
            <w:proofErr w:type="gramStart"/>
            <w:r w:rsidR="00B5602D" w:rsidRPr="00CB1405">
              <w:rPr>
                <w:sz w:val="22"/>
                <w:szCs w:val="22"/>
              </w:rPr>
              <w:t>.г</w:t>
            </w:r>
            <w:proofErr w:type="gramEnd"/>
          </w:p>
        </w:tc>
        <w:tc>
          <w:tcPr>
            <w:tcW w:w="1099" w:type="dxa"/>
          </w:tcPr>
          <w:p w:rsidR="00B5602D" w:rsidRPr="00CB1405" w:rsidRDefault="00B5602D" w:rsidP="00B5602D">
            <w:pPr>
              <w:rPr>
                <w:sz w:val="22"/>
                <w:szCs w:val="22"/>
              </w:rPr>
            </w:pPr>
            <w:r w:rsidRPr="00CB1405">
              <w:rPr>
                <w:sz w:val="22"/>
                <w:szCs w:val="22"/>
              </w:rPr>
              <w:t>Цыганок В.С.</w:t>
            </w:r>
            <w:r w:rsidR="006E1F54">
              <w:rPr>
                <w:sz w:val="22"/>
                <w:szCs w:val="22"/>
              </w:rPr>
              <w:t xml:space="preserve"> – инженер ОТ и ТБ</w:t>
            </w:r>
          </w:p>
        </w:tc>
      </w:tr>
    </w:tbl>
    <w:p w:rsidR="00B5602D" w:rsidRPr="00CB1405" w:rsidRDefault="00B5602D" w:rsidP="00B5602D">
      <w:pPr>
        <w:rPr>
          <w:sz w:val="22"/>
          <w:szCs w:val="22"/>
        </w:rPr>
      </w:pPr>
    </w:p>
    <w:p w:rsidR="00885A19" w:rsidRPr="00CB1405" w:rsidRDefault="00885A19" w:rsidP="00753A3B">
      <w:pPr>
        <w:ind w:firstLine="709"/>
        <w:jc w:val="both"/>
        <w:rPr>
          <w:sz w:val="22"/>
          <w:szCs w:val="22"/>
        </w:rPr>
      </w:pPr>
    </w:p>
    <w:p w:rsidR="00885A19" w:rsidRPr="004F74CF" w:rsidRDefault="00885A19" w:rsidP="00885A19">
      <w:pPr>
        <w:jc w:val="both"/>
        <w:rPr>
          <w:b/>
          <w:sz w:val="24"/>
          <w:szCs w:val="24"/>
        </w:rPr>
      </w:pPr>
    </w:p>
    <w:p w:rsidR="009802DA" w:rsidRPr="004F74CF" w:rsidRDefault="00760812" w:rsidP="004F74CF">
      <w:pPr>
        <w:pStyle w:val="af5"/>
        <w:numPr>
          <w:ilvl w:val="0"/>
          <w:numId w:val="48"/>
        </w:numPr>
        <w:autoSpaceDE w:val="0"/>
        <w:autoSpaceDN w:val="0"/>
        <w:adjustRightInd w:val="0"/>
        <w:jc w:val="both"/>
        <w:rPr>
          <w:b/>
          <w:bCs/>
        </w:rPr>
      </w:pPr>
      <w:r w:rsidRPr="004F74CF">
        <w:rPr>
          <w:b/>
          <w:bCs/>
        </w:rPr>
        <w:t>У</w:t>
      </w:r>
      <w:r w:rsidR="009802DA" w:rsidRPr="004F74CF">
        <w:rPr>
          <w:b/>
          <w:bCs/>
        </w:rPr>
        <w:t>правлени</w:t>
      </w:r>
      <w:r w:rsidRPr="004F74CF">
        <w:rPr>
          <w:b/>
          <w:bCs/>
        </w:rPr>
        <w:t>е</w:t>
      </w:r>
      <w:r w:rsidR="009802DA" w:rsidRPr="004F74CF">
        <w:rPr>
          <w:b/>
          <w:bCs/>
        </w:rPr>
        <w:t xml:space="preserve"> реализацией Программы</w:t>
      </w:r>
    </w:p>
    <w:p w:rsidR="004F74CF" w:rsidRPr="004F74CF" w:rsidRDefault="004F74CF" w:rsidP="004F74CF">
      <w:pPr>
        <w:pStyle w:val="af5"/>
        <w:autoSpaceDE w:val="0"/>
        <w:autoSpaceDN w:val="0"/>
        <w:adjustRightInd w:val="0"/>
        <w:jc w:val="both"/>
        <w:rPr>
          <w:bCs/>
        </w:rPr>
      </w:pPr>
    </w:p>
    <w:p w:rsidR="009802DA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lastRenderedPageBreak/>
        <w:t>Управление реализацией Программы осуществляют: директор профессиональной образовательной организации, заместитель директора по учебно-воспитательной работе.</w:t>
      </w:r>
    </w:p>
    <w:p w:rsidR="0084407F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Директор осуществляет общее руководство реализацией Программы, определяет формы и методы управления Программой и несет персональную ответственность за ее р</w:t>
      </w:r>
      <w:r w:rsidRPr="00B5602D">
        <w:rPr>
          <w:sz w:val="24"/>
          <w:szCs w:val="24"/>
        </w:rPr>
        <w:t>е</w:t>
      </w:r>
      <w:r w:rsidRPr="00B5602D">
        <w:rPr>
          <w:sz w:val="24"/>
          <w:szCs w:val="24"/>
        </w:rPr>
        <w:t>ализацию (конечные результаты, целевое и эффективное использование выделяемых ф</w:t>
      </w:r>
      <w:r w:rsidRPr="00B5602D">
        <w:rPr>
          <w:sz w:val="24"/>
          <w:szCs w:val="24"/>
        </w:rPr>
        <w:t>и</w:t>
      </w:r>
      <w:r w:rsidRPr="00B5602D">
        <w:rPr>
          <w:sz w:val="24"/>
          <w:szCs w:val="24"/>
        </w:rPr>
        <w:t xml:space="preserve">нансовых средств). </w:t>
      </w:r>
    </w:p>
    <w:p w:rsidR="009802DA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Нормативно-методической и информационной основой управления реализацией Программы нормативные документы </w:t>
      </w:r>
      <w:proofErr w:type="spellStart"/>
      <w:r w:rsidRPr="00B5602D">
        <w:rPr>
          <w:sz w:val="24"/>
          <w:szCs w:val="24"/>
        </w:rPr>
        <w:t>Минобрнауки</w:t>
      </w:r>
      <w:proofErr w:type="spellEnd"/>
      <w:r w:rsidRPr="00B5602D">
        <w:rPr>
          <w:sz w:val="24"/>
          <w:szCs w:val="24"/>
        </w:rPr>
        <w:t xml:space="preserve"> России, Главного управления образ</w:t>
      </w:r>
      <w:r w:rsidRPr="00B5602D">
        <w:rPr>
          <w:sz w:val="24"/>
          <w:szCs w:val="24"/>
        </w:rPr>
        <w:t>о</w:t>
      </w:r>
      <w:r w:rsidRPr="00B5602D">
        <w:rPr>
          <w:sz w:val="24"/>
          <w:szCs w:val="24"/>
        </w:rPr>
        <w:t>ван</w:t>
      </w:r>
      <w:r w:rsidR="0084407F" w:rsidRPr="00B5602D">
        <w:rPr>
          <w:sz w:val="24"/>
          <w:szCs w:val="24"/>
        </w:rPr>
        <w:t>и</w:t>
      </w:r>
      <w:r w:rsidRPr="00B5602D">
        <w:rPr>
          <w:sz w:val="24"/>
          <w:szCs w:val="24"/>
        </w:rPr>
        <w:t xml:space="preserve">я и </w:t>
      </w:r>
      <w:r w:rsidR="005E21A3" w:rsidRPr="00B5602D">
        <w:rPr>
          <w:sz w:val="24"/>
          <w:szCs w:val="24"/>
        </w:rPr>
        <w:t>науки</w:t>
      </w:r>
      <w:r w:rsidRPr="00B5602D">
        <w:rPr>
          <w:sz w:val="24"/>
          <w:szCs w:val="24"/>
        </w:rPr>
        <w:t xml:space="preserve"> Алтайского края, Устав профессиональной образовательной организации, </w:t>
      </w:r>
      <w:r w:rsidR="0084407F" w:rsidRPr="00B5602D">
        <w:rPr>
          <w:sz w:val="24"/>
          <w:szCs w:val="24"/>
        </w:rPr>
        <w:t xml:space="preserve">Положение об организации воспитательной работе в общежитии, Положение о Совете общежития, </w:t>
      </w:r>
      <w:r w:rsidRPr="00B5602D">
        <w:rPr>
          <w:sz w:val="24"/>
          <w:szCs w:val="24"/>
        </w:rPr>
        <w:t>приказы о создании Совета об</w:t>
      </w:r>
      <w:r w:rsidR="0084407F" w:rsidRPr="00B5602D">
        <w:rPr>
          <w:sz w:val="24"/>
          <w:szCs w:val="24"/>
        </w:rPr>
        <w:t>щежития</w:t>
      </w:r>
      <w:r w:rsidRPr="00B5602D">
        <w:rPr>
          <w:sz w:val="24"/>
          <w:szCs w:val="24"/>
        </w:rPr>
        <w:t>, иные распорядительные документы, подготовленные для реализации Программы.</w:t>
      </w:r>
    </w:p>
    <w:p w:rsidR="00DB7C4E" w:rsidRPr="00B5602D" w:rsidRDefault="0084407F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Исполнителями </w:t>
      </w:r>
      <w:r w:rsidR="009802DA" w:rsidRPr="00B5602D">
        <w:rPr>
          <w:sz w:val="24"/>
          <w:szCs w:val="24"/>
        </w:rPr>
        <w:t>Программ</w:t>
      </w:r>
      <w:r w:rsidRPr="00B5602D">
        <w:rPr>
          <w:sz w:val="24"/>
          <w:szCs w:val="24"/>
        </w:rPr>
        <w:t xml:space="preserve">ыявляются: заместитель директора по учебно-воспитательной работе, педагогический совет, </w:t>
      </w:r>
      <w:r w:rsidR="00DB7C4E" w:rsidRPr="00B5602D">
        <w:rPr>
          <w:sz w:val="24"/>
          <w:szCs w:val="24"/>
        </w:rPr>
        <w:t xml:space="preserve">воспитатель общежития, другие работники, привлеченные к исполнению мероприятий Программы развития общежития, </w:t>
      </w:r>
      <w:r w:rsidR="009802DA" w:rsidRPr="00B5602D">
        <w:rPr>
          <w:sz w:val="24"/>
          <w:szCs w:val="24"/>
        </w:rPr>
        <w:t>председатель Совета об</w:t>
      </w:r>
      <w:r w:rsidR="00DB7C4E" w:rsidRPr="00B5602D">
        <w:rPr>
          <w:sz w:val="24"/>
          <w:szCs w:val="24"/>
        </w:rPr>
        <w:t>щежития.</w:t>
      </w:r>
    </w:p>
    <w:p w:rsidR="009802DA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Основные функции </w:t>
      </w:r>
      <w:r w:rsidR="00DB7C4E" w:rsidRPr="00B5602D">
        <w:rPr>
          <w:sz w:val="24"/>
          <w:szCs w:val="24"/>
        </w:rPr>
        <w:t>исполнителей</w:t>
      </w:r>
      <w:r w:rsidRPr="00B5602D">
        <w:rPr>
          <w:sz w:val="24"/>
          <w:szCs w:val="24"/>
        </w:rPr>
        <w:t>:</w:t>
      </w:r>
    </w:p>
    <w:p w:rsidR="00DB7C4E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планирование выполнения мероприятий Программы; </w:t>
      </w:r>
    </w:p>
    <w:p w:rsidR="00DB7C4E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мониторинг динамики качества исполнения Программы; </w:t>
      </w:r>
    </w:p>
    <w:p w:rsidR="00DB7C4E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>контроль за выполнениемцелей</w:t>
      </w:r>
      <w:r w:rsidR="00DB7C4E" w:rsidRPr="00B5602D">
        <w:rPr>
          <w:sz w:val="24"/>
          <w:szCs w:val="24"/>
        </w:rPr>
        <w:t xml:space="preserve"> и задач</w:t>
      </w:r>
      <w:r w:rsidRPr="00B5602D">
        <w:rPr>
          <w:sz w:val="24"/>
          <w:szCs w:val="24"/>
        </w:rPr>
        <w:t xml:space="preserve"> Программы</w:t>
      </w:r>
      <w:r w:rsidR="00CA5C5A" w:rsidRPr="00B5602D">
        <w:rPr>
          <w:sz w:val="24"/>
          <w:szCs w:val="24"/>
        </w:rPr>
        <w:t>.</w:t>
      </w:r>
    </w:p>
    <w:p w:rsidR="009802DA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Ответственность за качественное выполнение Программы несет </w:t>
      </w:r>
      <w:r w:rsidR="00DB7C4E" w:rsidRPr="00B5602D">
        <w:rPr>
          <w:sz w:val="24"/>
          <w:szCs w:val="24"/>
        </w:rPr>
        <w:t>заместитель д</w:t>
      </w:r>
      <w:r w:rsidR="00DB7C4E" w:rsidRPr="00B5602D">
        <w:rPr>
          <w:sz w:val="24"/>
          <w:szCs w:val="24"/>
        </w:rPr>
        <w:t>и</w:t>
      </w:r>
      <w:r w:rsidR="00DB7C4E" w:rsidRPr="00B5602D">
        <w:rPr>
          <w:sz w:val="24"/>
          <w:szCs w:val="24"/>
        </w:rPr>
        <w:t>ректора по учебно-воспитательной работе и</w:t>
      </w:r>
      <w:r w:rsidRPr="00B5602D">
        <w:rPr>
          <w:sz w:val="24"/>
          <w:szCs w:val="24"/>
        </w:rPr>
        <w:t xml:space="preserve"> председатель Совета об</w:t>
      </w:r>
      <w:r w:rsidR="00DB7C4E" w:rsidRPr="00B5602D">
        <w:rPr>
          <w:sz w:val="24"/>
          <w:szCs w:val="24"/>
        </w:rPr>
        <w:t>щежития</w:t>
      </w:r>
      <w:r w:rsidRPr="00B5602D">
        <w:rPr>
          <w:sz w:val="24"/>
          <w:szCs w:val="24"/>
        </w:rPr>
        <w:t>.</w:t>
      </w:r>
    </w:p>
    <w:p w:rsidR="009802DA" w:rsidRPr="00B5602D" w:rsidRDefault="009802DA" w:rsidP="009802D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5602D">
        <w:rPr>
          <w:sz w:val="24"/>
          <w:szCs w:val="24"/>
        </w:rPr>
        <w:t xml:space="preserve">Промежуточные результаты реализации Программы обсуждаются на </w:t>
      </w:r>
      <w:r w:rsidR="0084407F" w:rsidRPr="00B5602D">
        <w:rPr>
          <w:sz w:val="24"/>
          <w:szCs w:val="24"/>
        </w:rPr>
        <w:t>администр</w:t>
      </w:r>
      <w:r w:rsidR="0084407F" w:rsidRPr="00B5602D">
        <w:rPr>
          <w:sz w:val="24"/>
          <w:szCs w:val="24"/>
        </w:rPr>
        <w:t>а</w:t>
      </w:r>
      <w:r w:rsidR="0084407F" w:rsidRPr="00B5602D">
        <w:rPr>
          <w:sz w:val="24"/>
          <w:szCs w:val="24"/>
        </w:rPr>
        <w:t xml:space="preserve">тивных совещаниях при директоре, заместителе директора по воспитательной работе, </w:t>
      </w:r>
      <w:r w:rsidRPr="00B5602D">
        <w:rPr>
          <w:sz w:val="24"/>
          <w:szCs w:val="24"/>
        </w:rPr>
        <w:t xml:space="preserve">на заседаниях </w:t>
      </w:r>
      <w:r w:rsidR="0084407F" w:rsidRPr="00B5602D">
        <w:rPr>
          <w:sz w:val="24"/>
          <w:szCs w:val="24"/>
        </w:rPr>
        <w:t>педагогического совета</w:t>
      </w:r>
      <w:r w:rsidRPr="00B5602D">
        <w:rPr>
          <w:sz w:val="24"/>
          <w:szCs w:val="24"/>
        </w:rPr>
        <w:t xml:space="preserve"> и Совета </w:t>
      </w:r>
      <w:r w:rsidR="0084407F" w:rsidRPr="00B5602D">
        <w:rPr>
          <w:sz w:val="24"/>
          <w:szCs w:val="24"/>
        </w:rPr>
        <w:t>общежития</w:t>
      </w:r>
      <w:r w:rsidRPr="00B5602D">
        <w:rPr>
          <w:sz w:val="24"/>
          <w:szCs w:val="24"/>
        </w:rPr>
        <w:t>. По результатам обсуждения принимаются решения об эффективности достижения показателей Программы, планир</w:t>
      </w:r>
      <w:r w:rsidRPr="00B5602D">
        <w:rPr>
          <w:sz w:val="24"/>
          <w:szCs w:val="24"/>
        </w:rPr>
        <w:t>у</w:t>
      </w:r>
      <w:r w:rsidRPr="00B5602D">
        <w:rPr>
          <w:sz w:val="24"/>
          <w:szCs w:val="24"/>
        </w:rPr>
        <w:t>ются мероприятия по ее дальнейшей реализации.</w:t>
      </w:r>
    </w:p>
    <w:p w:rsidR="009802DA" w:rsidRDefault="009802DA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10FCB" w:rsidRDefault="00F10FCB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834386" w:rsidRDefault="00834386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834386" w:rsidRDefault="00834386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834386" w:rsidRDefault="00834386" w:rsidP="00D378AC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sectPr w:rsidR="00834386" w:rsidSect="003962D4">
      <w:headerReference w:type="default" r:id="rId10"/>
      <w:headerReference w:type="first" r:id="rId11"/>
      <w:pgSz w:w="11907" w:h="16840" w:code="9"/>
      <w:pgMar w:top="1134" w:right="851" w:bottom="1134" w:left="1701" w:header="397" w:footer="737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71C" w:rsidRDefault="00F1371C">
      <w:r>
        <w:separator/>
      </w:r>
    </w:p>
  </w:endnote>
  <w:endnote w:type="continuationSeparator" w:id="0">
    <w:p w:rsidR="00F1371C" w:rsidRDefault="00F13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71C" w:rsidRDefault="00F1371C">
      <w:r>
        <w:separator/>
      </w:r>
    </w:p>
  </w:footnote>
  <w:footnote w:type="continuationSeparator" w:id="0">
    <w:p w:rsidR="00F1371C" w:rsidRDefault="00F13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D3C" w:rsidRDefault="00F87D3C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532"/>
      <w:docPartObj>
        <w:docPartGallery w:val="Page Numbers (Top of Page)"/>
        <w:docPartUnique/>
      </w:docPartObj>
    </w:sdtPr>
    <w:sdtEndPr/>
    <w:sdtContent>
      <w:p w:rsidR="00F87D3C" w:rsidRDefault="008A3EE7">
        <w:pPr>
          <w:pStyle w:val="a3"/>
          <w:jc w:val="right"/>
        </w:pPr>
        <w:r>
          <w:fldChar w:fldCharType="begin"/>
        </w:r>
        <w:r w:rsidR="00F87D3C">
          <w:instrText xml:space="preserve"> PAGE   \* MERGEFORMAT </w:instrText>
        </w:r>
        <w:r>
          <w:fldChar w:fldCharType="separate"/>
        </w:r>
        <w:r w:rsidR="00F87D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87D3C" w:rsidRDefault="00F87D3C">
    <w:pPr>
      <w:pStyle w:val="9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5963"/>
    <w:multiLevelType w:val="hybridMultilevel"/>
    <w:tmpl w:val="E1C043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0574F"/>
    <w:multiLevelType w:val="hybridMultilevel"/>
    <w:tmpl w:val="8BDA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B691F"/>
    <w:multiLevelType w:val="hybridMultilevel"/>
    <w:tmpl w:val="B0985272"/>
    <w:lvl w:ilvl="0" w:tplc="C1E88DA0">
      <w:start w:val="8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81577E"/>
    <w:multiLevelType w:val="hybridMultilevel"/>
    <w:tmpl w:val="45BA5F08"/>
    <w:lvl w:ilvl="0" w:tplc="0D7A3D40">
      <w:start w:val="1"/>
      <w:numFmt w:val="decimal"/>
      <w:lvlText w:val="%1."/>
      <w:lvlJc w:val="left"/>
      <w:pPr>
        <w:ind w:left="1050" w:hanging="48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0D65203B"/>
    <w:multiLevelType w:val="hybridMultilevel"/>
    <w:tmpl w:val="40BCDED8"/>
    <w:lvl w:ilvl="0" w:tplc="F56609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840D6"/>
    <w:multiLevelType w:val="hybridMultilevel"/>
    <w:tmpl w:val="048A8A3E"/>
    <w:lvl w:ilvl="0" w:tplc="D85A859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A51FC0"/>
    <w:multiLevelType w:val="multilevel"/>
    <w:tmpl w:val="9832223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1973785F"/>
    <w:multiLevelType w:val="multilevel"/>
    <w:tmpl w:val="6F72FA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08B2CBB"/>
    <w:multiLevelType w:val="hybridMultilevel"/>
    <w:tmpl w:val="EEB8C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BD4A25"/>
    <w:multiLevelType w:val="multilevel"/>
    <w:tmpl w:val="55A2B22A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>
    <w:nsid w:val="2834177D"/>
    <w:multiLevelType w:val="hybridMultilevel"/>
    <w:tmpl w:val="B01244C0"/>
    <w:lvl w:ilvl="0" w:tplc="D7CC2792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28FA311B"/>
    <w:multiLevelType w:val="hybridMultilevel"/>
    <w:tmpl w:val="B01244C0"/>
    <w:lvl w:ilvl="0" w:tplc="D7CC2792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>
    <w:nsid w:val="29734A54"/>
    <w:multiLevelType w:val="hybridMultilevel"/>
    <w:tmpl w:val="B01244C0"/>
    <w:lvl w:ilvl="0" w:tplc="D7CC2792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5">
    <w:nsid w:val="2CCD743A"/>
    <w:multiLevelType w:val="hybridMultilevel"/>
    <w:tmpl w:val="C8C272C8"/>
    <w:lvl w:ilvl="0" w:tplc="E3D620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622856"/>
    <w:multiLevelType w:val="multilevel"/>
    <w:tmpl w:val="3692DDF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2EC57405"/>
    <w:multiLevelType w:val="hybridMultilevel"/>
    <w:tmpl w:val="565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A20D9"/>
    <w:multiLevelType w:val="multilevel"/>
    <w:tmpl w:val="C966F8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19">
    <w:nsid w:val="3241288C"/>
    <w:multiLevelType w:val="hybridMultilevel"/>
    <w:tmpl w:val="71B831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705B4F"/>
    <w:multiLevelType w:val="multilevel"/>
    <w:tmpl w:val="0338E110"/>
    <w:lvl w:ilvl="0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22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12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0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62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428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hint="default"/>
        <w:sz w:val="28"/>
      </w:rPr>
    </w:lvl>
  </w:abstractNum>
  <w:abstractNum w:abstractNumId="21">
    <w:nsid w:val="368D08E8"/>
    <w:multiLevelType w:val="multilevel"/>
    <w:tmpl w:val="C4DCABE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384F6BCC"/>
    <w:multiLevelType w:val="hybridMultilevel"/>
    <w:tmpl w:val="B01244C0"/>
    <w:lvl w:ilvl="0" w:tplc="D7CC2792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3">
    <w:nsid w:val="41342183"/>
    <w:multiLevelType w:val="hybridMultilevel"/>
    <w:tmpl w:val="B24EDFA4"/>
    <w:lvl w:ilvl="0" w:tplc="3B92E452">
      <w:start w:val="1"/>
      <w:numFmt w:val="decimal"/>
      <w:lvlText w:val="%1)"/>
      <w:lvlJc w:val="left"/>
      <w:pPr>
        <w:ind w:left="720" w:hanging="360"/>
      </w:pPr>
      <w:rPr>
        <w:sz w:val="26"/>
        <w:szCs w:val="26"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8D36A1"/>
    <w:multiLevelType w:val="hybridMultilevel"/>
    <w:tmpl w:val="451A7D9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75E06"/>
    <w:multiLevelType w:val="hybridMultilevel"/>
    <w:tmpl w:val="6702577E"/>
    <w:lvl w:ilvl="0" w:tplc="04190011">
      <w:start w:val="1"/>
      <w:numFmt w:val="decimal"/>
      <w:lvlText w:val="%1)"/>
      <w:lvlJc w:val="left"/>
      <w:pPr>
        <w:ind w:left="6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6">
    <w:nsid w:val="4A9D28ED"/>
    <w:multiLevelType w:val="multilevel"/>
    <w:tmpl w:val="7910F3C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7">
    <w:nsid w:val="505501D8"/>
    <w:multiLevelType w:val="multilevel"/>
    <w:tmpl w:val="D40EDC2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hint="default"/>
      </w:rPr>
    </w:lvl>
  </w:abstractNum>
  <w:abstractNum w:abstractNumId="28">
    <w:nsid w:val="5407597A"/>
    <w:multiLevelType w:val="hybridMultilevel"/>
    <w:tmpl w:val="D92E5D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CF355F"/>
    <w:multiLevelType w:val="multilevel"/>
    <w:tmpl w:val="6B2017F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0">
    <w:nsid w:val="60B67830"/>
    <w:multiLevelType w:val="multilevel"/>
    <w:tmpl w:val="DB6C36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>
    <w:nsid w:val="61233C00"/>
    <w:multiLevelType w:val="multilevel"/>
    <w:tmpl w:val="F4C49D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0" w:hanging="2160"/>
      </w:pPr>
      <w:rPr>
        <w:rFonts w:hint="default"/>
      </w:rPr>
    </w:lvl>
  </w:abstractNum>
  <w:abstractNum w:abstractNumId="32">
    <w:nsid w:val="63F45A31"/>
    <w:multiLevelType w:val="multilevel"/>
    <w:tmpl w:val="B32C38B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3">
    <w:nsid w:val="65F06476"/>
    <w:multiLevelType w:val="multilevel"/>
    <w:tmpl w:val="936C436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6C927AD9"/>
    <w:multiLevelType w:val="hybridMultilevel"/>
    <w:tmpl w:val="71D2F286"/>
    <w:lvl w:ilvl="0" w:tplc="8F74BB78">
      <w:start w:val="1"/>
      <w:numFmt w:val="decimal"/>
      <w:lvlText w:val="%1."/>
      <w:lvlJc w:val="left"/>
      <w:pPr>
        <w:ind w:left="360" w:hanging="360"/>
      </w:pPr>
      <w:rPr>
        <w:rFonts w:ascii="TimesNewRoman" w:hAnsi="TimesNewRoman" w:cs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0F7EE6"/>
    <w:multiLevelType w:val="hybridMultilevel"/>
    <w:tmpl w:val="16B21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1E3454"/>
    <w:multiLevelType w:val="hybridMultilevel"/>
    <w:tmpl w:val="C9C4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8495D"/>
    <w:multiLevelType w:val="hybridMultilevel"/>
    <w:tmpl w:val="AC12CF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427471"/>
    <w:multiLevelType w:val="hybridMultilevel"/>
    <w:tmpl w:val="C7F44E2A"/>
    <w:lvl w:ilvl="0" w:tplc="0090D9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B94485"/>
    <w:multiLevelType w:val="multilevel"/>
    <w:tmpl w:val="A7B6806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</w:rPr>
    </w:lvl>
  </w:abstractNum>
  <w:abstractNum w:abstractNumId="40">
    <w:nsid w:val="7405394B"/>
    <w:multiLevelType w:val="hybridMultilevel"/>
    <w:tmpl w:val="C0C25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976492"/>
    <w:multiLevelType w:val="hybridMultilevel"/>
    <w:tmpl w:val="8B362EF2"/>
    <w:lvl w:ilvl="0" w:tplc="1CBA959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2">
    <w:nsid w:val="7BBC2A51"/>
    <w:multiLevelType w:val="multilevel"/>
    <w:tmpl w:val="D910EC52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3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633" w:hanging="108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695" w:hanging="144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757" w:hanging="180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43">
    <w:nsid w:val="7BEC6BC7"/>
    <w:multiLevelType w:val="hybridMultilevel"/>
    <w:tmpl w:val="565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30"/>
  </w:num>
  <w:num w:numId="6">
    <w:abstractNumId w:val="42"/>
  </w:num>
  <w:num w:numId="7">
    <w:abstractNumId w:val="4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6"/>
  </w:num>
  <w:num w:numId="19">
    <w:abstractNumId w:val="31"/>
  </w:num>
  <w:num w:numId="20">
    <w:abstractNumId w:val="32"/>
  </w:num>
  <w:num w:numId="21">
    <w:abstractNumId w:val="16"/>
  </w:num>
  <w:num w:numId="22">
    <w:abstractNumId w:val="27"/>
  </w:num>
  <w:num w:numId="23">
    <w:abstractNumId w:val="11"/>
  </w:num>
  <w:num w:numId="24">
    <w:abstractNumId w:val="39"/>
  </w:num>
  <w:num w:numId="25">
    <w:abstractNumId w:val="29"/>
  </w:num>
  <w:num w:numId="26">
    <w:abstractNumId w:val="7"/>
  </w:num>
  <w:num w:numId="27">
    <w:abstractNumId w:val="2"/>
  </w:num>
  <w:num w:numId="28">
    <w:abstractNumId w:val="20"/>
  </w:num>
  <w:num w:numId="29">
    <w:abstractNumId w:val="4"/>
  </w:num>
  <w:num w:numId="30">
    <w:abstractNumId w:val="18"/>
  </w:num>
  <w:num w:numId="31">
    <w:abstractNumId w:val="34"/>
  </w:num>
  <w:num w:numId="32">
    <w:abstractNumId w:val="22"/>
  </w:num>
  <w:num w:numId="33">
    <w:abstractNumId w:val="12"/>
  </w:num>
  <w:num w:numId="34">
    <w:abstractNumId w:val="13"/>
  </w:num>
  <w:num w:numId="35">
    <w:abstractNumId w:val="40"/>
  </w:num>
  <w:num w:numId="36">
    <w:abstractNumId w:val="41"/>
  </w:num>
  <w:num w:numId="37">
    <w:abstractNumId w:val="35"/>
  </w:num>
  <w:num w:numId="38">
    <w:abstractNumId w:val="25"/>
  </w:num>
  <w:num w:numId="39">
    <w:abstractNumId w:val="14"/>
  </w:num>
  <w:num w:numId="40">
    <w:abstractNumId w:val="0"/>
  </w:num>
  <w:num w:numId="41">
    <w:abstractNumId w:val="24"/>
  </w:num>
  <w:num w:numId="42">
    <w:abstractNumId w:val="38"/>
  </w:num>
  <w:num w:numId="43">
    <w:abstractNumId w:val="19"/>
  </w:num>
  <w:num w:numId="44">
    <w:abstractNumId w:val="1"/>
  </w:num>
  <w:num w:numId="45">
    <w:abstractNumId w:val="17"/>
  </w:num>
  <w:num w:numId="46">
    <w:abstractNumId w:val="43"/>
  </w:num>
  <w:num w:numId="47">
    <w:abstractNumId w:val="37"/>
  </w:num>
  <w:num w:numId="48">
    <w:abstractNumId w:val="28"/>
  </w:num>
  <w:num w:numId="49">
    <w:abstractNumId w:val="15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E6"/>
    <w:rsid w:val="00004B2E"/>
    <w:rsid w:val="000103AF"/>
    <w:rsid w:val="00010A04"/>
    <w:rsid w:val="00016890"/>
    <w:rsid w:val="000226E5"/>
    <w:rsid w:val="000248A3"/>
    <w:rsid w:val="000340CA"/>
    <w:rsid w:val="000415FB"/>
    <w:rsid w:val="000539CE"/>
    <w:rsid w:val="000540C8"/>
    <w:rsid w:val="00073715"/>
    <w:rsid w:val="00076702"/>
    <w:rsid w:val="00081E2F"/>
    <w:rsid w:val="00083163"/>
    <w:rsid w:val="000834B4"/>
    <w:rsid w:val="00083C8F"/>
    <w:rsid w:val="00091FAA"/>
    <w:rsid w:val="0009279D"/>
    <w:rsid w:val="00093638"/>
    <w:rsid w:val="000A275C"/>
    <w:rsid w:val="000A774F"/>
    <w:rsid w:val="000B7B44"/>
    <w:rsid w:val="000C3E83"/>
    <w:rsid w:val="000D1160"/>
    <w:rsid w:val="000D11C8"/>
    <w:rsid w:val="000D62BF"/>
    <w:rsid w:val="000F0A0E"/>
    <w:rsid w:val="000F1ABC"/>
    <w:rsid w:val="00105331"/>
    <w:rsid w:val="0010567D"/>
    <w:rsid w:val="001114D1"/>
    <w:rsid w:val="001149D5"/>
    <w:rsid w:val="00115A6D"/>
    <w:rsid w:val="00115A8A"/>
    <w:rsid w:val="001260B8"/>
    <w:rsid w:val="00126EFA"/>
    <w:rsid w:val="0014046D"/>
    <w:rsid w:val="00145651"/>
    <w:rsid w:val="00161613"/>
    <w:rsid w:val="0017747C"/>
    <w:rsid w:val="001824E6"/>
    <w:rsid w:val="001877A2"/>
    <w:rsid w:val="00190A19"/>
    <w:rsid w:val="0019402C"/>
    <w:rsid w:val="001A7B2D"/>
    <w:rsid w:val="001B07D0"/>
    <w:rsid w:val="001B3A66"/>
    <w:rsid w:val="001B5E6D"/>
    <w:rsid w:val="001C6A02"/>
    <w:rsid w:val="001D0B10"/>
    <w:rsid w:val="001D25FE"/>
    <w:rsid w:val="001D32D4"/>
    <w:rsid w:val="001E2EB9"/>
    <w:rsid w:val="001E518E"/>
    <w:rsid w:val="001F280E"/>
    <w:rsid w:val="001F5691"/>
    <w:rsid w:val="002021DB"/>
    <w:rsid w:val="002028EF"/>
    <w:rsid w:val="0020631C"/>
    <w:rsid w:val="0022045C"/>
    <w:rsid w:val="002206DB"/>
    <w:rsid w:val="0022286B"/>
    <w:rsid w:val="00227484"/>
    <w:rsid w:val="00230B41"/>
    <w:rsid w:val="00245AD0"/>
    <w:rsid w:val="00251D0C"/>
    <w:rsid w:val="00273AB6"/>
    <w:rsid w:val="00291BE3"/>
    <w:rsid w:val="002A4975"/>
    <w:rsid w:val="002B1BB9"/>
    <w:rsid w:val="002B2EAC"/>
    <w:rsid w:val="002D1C7C"/>
    <w:rsid w:val="002D2D5C"/>
    <w:rsid w:val="002E1193"/>
    <w:rsid w:val="002E13DC"/>
    <w:rsid w:val="002E1C68"/>
    <w:rsid w:val="002E5D8C"/>
    <w:rsid w:val="002F101A"/>
    <w:rsid w:val="002F40AC"/>
    <w:rsid w:val="003003CB"/>
    <w:rsid w:val="00302C8E"/>
    <w:rsid w:val="00310E6D"/>
    <w:rsid w:val="003112C6"/>
    <w:rsid w:val="0031266E"/>
    <w:rsid w:val="00313600"/>
    <w:rsid w:val="00313A05"/>
    <w:rsid w:val="00314E6E"/>
    <w:rsid w:val="00316BE3"/>
    <w:rsid w:val="003173CA"/>
    <w:rsid w:val="0032055C"/>
    <w:rsid w:val="00320AEB"/>
    <w:rsid w:val="003448E5"/>
    <w:rsid w:val="00352CD3"/>
    <w:rsid w:val="00360670"/>
    <w:rsid w:val="00372D51"/>
    <w:rsid w:val="00381903"/>
    <w:rsid w:val="00385690"/>
    <w:rsid w:val="00396074"/>
    <w:rsid w:val="003962D4"/>
    <w:rsid w:val="003977CB"/>
    <w:rsid w:val="003A2DB3"/>
    <w:rsid w:val="003B30E4"/>
    <w:rsid w:val="003B3277"/>
    <w:rsid w:val="003B3DDE"/>
    <w:rsid w:val="003B5DD2"/>
    <w:rsid w:val="003B67DB"/>
    <w:rsid w:val="003C61A0"/>
    <w:rsid w:val="003D3D8B"/>
    <w:rsid w:val="003F479D"/>
    <w:rsid w:val="0040062B"/>
    <w:rsid w:val="004031E6"/>
    <w:rsid w:val="00404A75"/>
    <w:rsid w:val="004158C1"/>
    <w:rsid w:val="004166E2"/>
    <w:rsid w:val="00423D28"/>
    <w:rsid w:val="00427EE1"/>
    <w:rsid w:val="004323E1"/>
    <w:rsid w:val="00440CC0"/>
    <w:rsid w:val="004418CB"/>
    <w:rsid w:val="00450A3F"/>
    <w:rsid w:val="0045527D"/>
    <w:rsid w:val="004602B8"/>
    <w:rsid w:val="00467D96"/>
    <w:rsid w:val="004734E9"/>
    <w:rsid w:val="00481B4D"/>
    <w:rsid w:val="00491A92"/>
    <w:rsid w:val="004A1F0B"/>
    <w:rsid w:val="004A1FE3"/>
    <w:rsid w:val="004A2579"/>
    <w:rsid w:val="004B1806"/>
    <w:rsid w:val="004B2C4B"/>
    <w:rsid w:val="004C060A"/>
    <w:rsid w:val="004C196E"/>
    <w:rsid w:val="004D2B49"/>
    <w:rsid w:val="004E404A"/>
    <w:rsid w:val="004F74CF"/>
    <w:rsid w:val="00507494"/>
    <w:rsid w:val="0051556E"/>
    <w:rsid w:val="00516334"/>
    <w:rsid w:val="005406C5"/>
    <w:rsid w:val="00556525"/>
    <w:rsid w:val="00557582"/>
    <w:rsid w:val="00560AD4"/>
    <w:rsid w:val="00561621"/>
    <w:rsid w:val="0056421A"/>
    <w:rsid w:val="00575B13"/>
    <w:rsid w:val="00576B2A"/>
    <w:rsid w:val="00581D23"/>
    <w:rsid w:val="00592938"/>
    <w:rsid w:val="005930B4"/>
    <w:rsid w:val="00593728"/>
    <w:rsid w:val="005A210D"/>
    <w:rsid w:val="005A2EBB"/>
    <w:rsid w:val="005A4F4B"/>
    <w:rsid w:val="005A68BB"/>
    <w:rsid w:val="005A7C61"/>
    <w:rsid w:val="005B1230"/>
    <w:rsid w:val="005B392B"/>
    <w:rsid w:val="005B49DA"/>
    <w:rsid w:val="005C1970"/>
    <w:rsid w:val="005C59D4"/>
    <w:rsid w:val="005C781E"/>
    <w:rsid w:val="005D0EAB"/>
    <w:rsid w:val="005D71C5"/>
    <w:rsid w:val="005E21A3"/>
    <w:rsid w:val="005E4DDE"/>
    <w:rsid w:val="005F31F8"/>
    <w:rsid w:val="006004A7"/>
    <w:rsid w:val="0060347A"/>
    <w:rsid w:val="0060486A"/>
    <w:rsid w:val="00606FAC"/>
    <w:rsid w:val="00610AC5"/>
    <w:rsid w:val="00616B14"/>
    <w:rsid w:val="00616EF4"/>
    <w:rsid w:val="006218DB"/>
    <w:rsid w:val="00623AA4"/>
    <w:rsid w:val="00623C1F"/>
    <w:rsid w:val="00624C57"/>
    <w:rsid w:val="006369F8"/>
    <w:rsid w:val="006372AC"/>
    <w:rsid w:val="00642571"/>
    <w:rsid w:val="006427AE"/>
    <w:rsid w:val="006472CE"/>
    <w:rsid w:val="006611C4"/>
    <w:rsid w:val="00663DD9"/>
    <w:rsid w:val="00671D3E"/>
    <w:rsid w:val="00672900"/>
    <w:rsid w:val="00684AF4"/>
    <w:rsid w:val="006963E8"/>
    <w:rsid w:val="006A0839"/>
    <w:rsid w:val="006A4F5E"/>
    <w:rsid w:val="006B03AC"/>
    <w:rsid w:val="006B3C63"/>
    <w:rsid w:val="006C29B4"/>
    <w:rsid w:val="006C363E"/>
    <w:rsid w:val="006D4401"/>
    <w:rsid w:val="006D731A"/>
    <w:rsid w:val="006E1F54"/>
    <w:rsid w:val="006F34A0"/>
    <w:rsid w:val="007050D0"/>
    <w:rsid w:val="0071060C"/>
    <w:rsid w:val="0071146A"/>
    <w:rsid w:val="007175FF"/>
    <w:rsid w:val="00726F89"/>
    <w:rsid w:val="00732393"/>
    <w:rsid w:val="00733BA8"/>
    <w:rsid w:val="0073773B"/>
    <w:rsid w:val="007426AE"/>
    <w:rsid w:val="00743AE3"/>
    <w:rsid w:val="00750852"/>
    <w:rsid w:val="00753A3B"/>
    <w:rsid w:val="00755D78"/>
    <w:rsid w:val="0076065A"/>
    <w:rsid w:val="00760812"/>
    <w:rsid w:val="00764BDD"/>
    <w:rsid w:val="007712D6"/>
    <w:rsid w:val="00780683"/>
    <w:rsid w:val="00796303"/>
    <w:rsid w:val="00797433"/>
    <w:rsid w:val="007A1100"/>
    <w:rsid w:val="007B15E4"/>
    <w:rsid w:val="007C23A6"/>
    <w:rsid w:val="007C2577"/>
    <w:rsid w:val="007C2B0A"/>
    <w:rsid w:val="007D12A4"/>
    <w:rsid w:val="007D52C1"/>
    <w:rsid w:val="007E5746"/>
    <w:rsid w:val="007F5EE2"/>
    <w:rsid w:val="00804050"/>
    <w:rsid w:val="00806529"/>
    <w:rsid w:val="00807BBF"/>
    <w:rsid w:val="00816F0D"/>
    <w:rsid w:val="008203E7"/>
    <w:rsid w:val="00820678"/>
    <w:rsid w:val="00825615"/>
    <w:rsid w:val="00834386"/>
    <w:rsid w:val="00834792"/>
    <w:rsid w:val="008363FB"/>
    <w:rsid w:val="0084047F"/>
    <w:rsid w:val="0084407F"/>
    <w:rsid w:val="00845F98"/>
    <w:rsid w:val="00846585"/>
    <w:rsid w:val="00846B12"/>
    <w:rsid w:val="00847E8B"/>
    <w:rsid w:val="00851532"/>
    <w:rsid w:val="00854870"/>
    <w:rsid w:val="008629B9"/>
    <w:rsid w:val="008701F2"/>
    <w:rsid w:val="00872151"/>
    <w:rsid w:val="00881EAB"/>
    <w:rsid w:val="00885A19"/>
    <w:rsid w:val="00891093"/>
    <w:rsid w:val="0089270E"/>
    <w:rsid w:val="0089548F"/>
    <w:rsid w:val="008A3EE7"/>
    <w:rsid w:val="008B0FDF"/>
    <w:rsid w:val="008B3F5C"/>
    <w:rsid w:val="008C38E5"/>
    <w:rsid w:val="008D0F89"/>
    <w:rsid w:val="008D5072"/>
    <w:rsid w:val="008F0E28"/>
    <w:rsid w:val="00905A76"/>
    <w:rsid w:val="009147E9"/>
    <w:rsid w:val="009234BB"/>
    <w:rsid w:val="009500A1"/>
    <w:rsid w:val="00952DA5"/>
    <w:rsid w:val="00963F0F"/>
    <w:rsid w:val="00967BB3"/>
    <w:rsid w:val="0097344F"/>
    <w:rsid w:val="00975A12"/>
    <w:rsid w:val="009802DA"/>
    <w:rsid w:val="00980CAD"/>
    <w:rsid w:val="009836C8"/>
    <w:rsid w:val="00986F7B"/>
    <w:rsid w:val="0099193E"/>
    <w:rsid w:val="00992D8A"/>
    <w:rsid w:val="00994B46"/>
    <w:rsid w:val="00995275"/>
    <w:rsid w:val="009B248A"/>
    <w:rsid w:val="009B6297"/>
    <w:rsid w:val="009C6AAD"/>
    <w:rsid w:val="009D07F6"/>
    <w:rsid w:val="009D41DD"/>
    <w:rsid w:val="009D5A23"/>
    <w:rsid w:val="009F3985"/>
    <w:rsid w:val="009F4C6C"/>
    <w:rsid w:val="009F59FA"/>
    <w:rsid w:val="00A04F32"/>
    <w:rsid w:val="00A2632F"/>
    <w:rsid w:val="00A26FC7"/>
    <w:rsid w:val="00A306B4"/>
    <w:rsid w:val="00A42C4F"/>
    <w:rsid w:val="00A42D65"/>
    <w:rsid w:val="00A4570C"/>
    <w:rsid w:val="00A522BE"/>
    <w:rsid w:val="00A535B1"/>
    <w:rsid w:val="00A57EE0"/>
    <w:rsid w:val="00A71CB6"/>
    <w:rsid w:val="00A75A30"/>
    <w:rsid w:val="00A860F8"/>
    <w:rsid w:val="00AA29F1"/>
    <w:rsid w:val="00AB2733"/>
    <w:rsid w:val="00AB7568"/>
    <w:rsid w:val="00AD0CE2"/>
    <w:rsid w:val="00AE5BC0"/>
    <w:rsid w:val="00AE761D"/>
    <w:rsid w:val="00AF3F4C"/>
    <w:rsid w:val="00B003ED"/>
    <w:rsid w:val="00B02239"/>
    <w:rsid w:val="00B03CEE"/>
    <w:rsid w:val="00B11084"/>
    <w:rsid w:val="00B14B3A"/>
    <w:rsid w:val="00B2375A"/>
    <w:rsid w:val="00B2442E"/>
    <w:rsid w:val="00B2691C"/>
    <w:rsid w:val="00B40C84"/>
    <w:rsid w:val="00B43C56"/>
    <w:rsid w:val="00B44ED1"/>
    <w:rsid w:val="00B5602D"/>
    <w:rsid w:val="00B6567D"/>
    <w:rsid w:val="00B702DB"/>
    <w:rsid w:val="00B709FC"/>
    <w:rsid w:val="00B779D1"/>
    <w:rsid w:val="00BA3449"/>
    <w:rsid w:val="00BB0133"/>
    <w:rsid w:val="00BB4B66"/>
    <w:rsid w:val="00BB5BA6"/>
    <w:rsid w:val="00BB5C9B"/>
    <w:rsid w:val="00BC46AD"/>
    <w:rsid w:val="00BD0CDB"/>
    <w:rsid w:val="00BD2C3D"/>
    <w:rsid w:val="00BD2F6E"/>
    <w:rsid w:val="00BD7F1F"/>
    <w:rsid w:val="00BF26FE"/>
    <w:rsid w:val="00BF54CB"/>
    <w:rsid w:val="00C07342"/>
    <w:rsid w:val="00C1005D"/>
    <w:rsid w:val="00C125F8"/>
    <w:rsid w:val="00C152C0"/>
    <w:rsid w:val="00C15C3D"/>
    <w:rsid w:val="00C20D4A"/>
    <w:rsid w:val="00C2699B"/>
    <w:rsid w:val="00C32252"/>
    <w:rsid w:val="00C33E2F"/>
    <w:rsid w:val="00C568BE"/>
    <w:rsid w:val="00C6118A"/>
    <w:rsid w:val="00C67AF9"/>
    <w:rsid w:val="00C729DA"/>
    <w:rsid w:val="00C73182"/>
    <w:rsid w:val="00C7329F"/>
    <w:rsid w:val="00C7768D"/>
    <w:rsid w:val="00C8006F"/>
    <w:rsid w:val="00C92C76"/>
    <w:rsid w:val="00C977A3"/>
    <w:rsid w:val="00CA1D66"/>
    <w:rsid w:val="00CA5C5A"/>
    <w:rsid w:val="00CB1405"/>
    <w:rsid w:val="00CB3920"/>
    <w:rsid w:val="00CB4FE1"/>
    <w:rsid w:val="00CB5AF5"/>
    <w:rsid w:val="00CC0544"/>
    <w:rsid w:val="00CC0C99"/>
    <w:rsid w:val="00CC0DC0"/>
    <w:rsid w:val="00CD0E2C"/>
    <w:rsid w:val="00CD2A12"/>
    <w:rsid w:val="00CD31AA"/>
    <w:rsid w:val="00CF3BAF"/>
    <w:rsid w:val="00D01929"/>
    <w:rsid w:val="00D04A11"/>
    <w:rsid w:val="00D06A0A"/>
    <w:rsid w:val="00D078A8"/>
    <w:rsid w:val="00D104E9"/>
    <w:rsid w:val="00D15DF9"/>
    <w:rsid w:val="00D179D1"/>
    <w:rsid w:val="00D3419B"/>
    <w:rsid w:val="00D34EAD"/>
    <w:rsid w:val="00D378AC"/>
    <w:rsid w:val="00D406D3"/>
    <w:rsid w:val="00D42DE0"/>
    <w:rsid w:val="00D56A18"/>
    <w:rsid w:val="00D707D3"/>
    <w:rsid w:val="00D71755"/>
    <w:rsid w:val="00D752BE"/>
    <w:rsid w:val="00D83092"/>
    <w:rsid w:val="00D83E49"/>
    <w:rsid w:val="00D86CC0"/>
    <w:rsid w:val="00D8711E"/>
    <w:rsid w:val="00D90AB0"/>
    <w:rsid w:val="00D90E10"/>
    <w:rsid w:val="00DA576D"/>
    <w:rsid w:val="00DA647C"/>
    <w:rsid w:val="00DB7C4E"/>
    <w:rsid w:val="00DC11C9"/>
    <w:rsid w:val="00DC3319"/>
    <w:rsid w:val="00DC4A2D"/>
    <w:rsid w:val="00DC5FA2"/>
    <w:rsid w:val="00DC7618"/>
    <w:rsid w:val="00DD74C4"/>
    <w:rsid w:val="00DD79E4"/>
    <w:rsid w:val="00DE49A6"/>
    <w:rsid w:val="00DF20EE"/>
    <w:rsid w:val="00E055B9"/>
    <w:rsid w:val="00E06228"/>
    <w:rsid w:val="00E063A5"/>
    <w:rsid w:val="00E11E8E"/>
    <w:rsid w:val="00E23DE5"/>
    <w:rsid w:val="00E40BE2"/>
    <w:rsid w:val="00E44C87"/>
    <w:rsid w:val="00E61C94"/>
    <w:rsid w:val="00E648D0"/>
    <w:rsid w:val="00E74F82"/>
    <w:rsid w:val="00E817B4"/>
    <w:rsid w:val="00E8678E"/>
    <w:rsid w:val="00E9297A"/>
    <w:rsid w:val="00E95183"/>
    <w:rsid w:val="00E96A8B"/>
    <w:rsid w:val="00E96CD4"/>
    <w:rsid w:val="00E96F27"/>
    <w:rsid w:val="00EA0AFE"/>
    <w:rsid w:val="00EA1C74"/>
    <w:rsid w:val="00EA412F"/>
    <w:rsid w:val="00EA6632"/>
    <w:rsid w:val="00EA67DE"/>
    <w:rsid w:val="00EA6B4F"/>
    <w:rsid w:val="00EC5979"/>
    <w:rsid w:val="00ED5D8B"/>
    <w:rsid w:val="00EE320D"/>
    <w:rsid w:val="00EE321E"/>
    <w:rsid w:val="00EF1716"/>
    <w:rsid w:val="00F00E8C"/>
    <w:rsid w:val="00F03031"/>
    <w:rsid w:val="00F1076B"/>
    <w:rsid w:val="00F10FCB"/>
    <w:rsid w:val="00F110BE"/>
    <w:rsid w:val="00F11E51"/>
    <w:rsid w:val="00F120A5"/>
    <w:rsid w:val="00F1371C"/>
    <w:rsid w:val="00F210D4"/>
    <w:rsid w:val="00F236BA"/>
    <w:rsid w:val="00F33AD4"/>
    <w:rsid w:val="00F36064"/>
    <w:rsid w:val="00F3660B"/>
    <w:rsid w:val="00F37E3D"/>
    <w:rsid w:val="00F419E3"/>
    <w:rsid w:val="00F428E0"/>
    <w:rsid w:val="00F479BC"/>
    <w:rsid w:val="00F54244"/>
    <w:rsid w:val="00F56CEC"/>
    <w:rsid w:val="00F60600"/>
    <w:rsid w:val="00F6136E"/>
    <w:rsid w:val="00F66CCC"/>
    <w:rsid w:val="00F7647A"/>
    <w:rsid w:val="00F84CB3"/>
    <w:rsid w:val="00F87D3C"/>
    <w:rsid w:val="00F91986"/>
    <w:rsid w:val="00FA070A"/>
    <w:rsid w:val="00FA3CAF"/>
    <w:rsid w:val="00FA529C"/>
    <w:rsid w:val="00FB2BEC"/>
    <w:rsid w:val="00FB2CD6"/>
    <w:rsid w:val="00FB483B"/>
    <w:rsid w:val="00FB4978"/>
    <w:rsid w:val="00FB7884"/>
    <w:rsid w:val="00FC2E02"/>
    <w:rsid w:val="00FD1A15"/>
    <w:rsid w:val="00FD295E"/>
    <w:rsid w:val="00FD4AD3"/>
    <w:rsid w:val="00FD64FC"/>
    <w:rsid w:val="00FE2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401"/>
  </w:style>
  <w:style w:type="paragraph" w:styleId="1">
    <w:name w:val="heading 1"/>
    <w:basedOn w:val="a"/>
    <w:next w:val="a"/>
    <w:link w:val="10"/>
    <w:qFormat/>
    <w:rsid w:val="007426AE"/>
    <w:pPr>
      <w:keepNext/>
      <w:ind w:left="703"/>
      <w:outlineLvl w:val="0"/>
    </w:pPr>
    <w:rPr>
      <w:rFonts w:ascii="Arial" w:hAnsi="Arial"/>
      <w:b/>
      <w:spacing w:val="28"/>
      <w:sz w:val="24"/>
    </w:rPr>
  </w:style>
  <w:style w:type="paragraph" w:styleId="2">
    <w:name w:val="heading 2"/>
    <w:basedOn w:val="a"/>
    <w:next w:val="a"/>
    <w:link w:val="20"/>
    <w:uiPriority w:val="9"/>
    <w:qFormat/>
    <w:rsid w:val="007426A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7426AE"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7426AE"/>
    <w:pPr>
      <w:keepNext/>
      <w:spacing w:line="240" w:lineRule="exact"/>
      <w:outlineLvl w:val="3"/>
    </w:pPr>
    <w:rPr>
      <w:sz w:val="28"/>
    </w:rPr>
  </w:style>
  <w:style w:type="paragraph" w:styleId="5">
    <w:name w:val="heading 5"/>
    <w:basedOn w:val="a"/>
    <w:next w:val="a"/>
    <w:qFormat/>
    <w:rsid w:val="007426AE"/>
    <w:pPr>
      <w:keepNext/>
      <w:spacing w:line="240" w:lineRule="exact"/>
      <w:outlineLvl w:val="4"/>
    </w:pPr>
    <w:rPr>
      <w:sz w:val="24"/>
    </w:rPr>
  </w:style>
  <w:style w:type="paragraph" w:styleId="6">
    <w:name w:val="heading 6"/>
    <w:basedOn w:val="a"/>
    <w:next w:val="a"/>
    <w:qFormat/>
    <w:rsid w:val="007426AE"/>
    <w:pPr>
      <w:keepNext/>
      <w:spacing w:before="240" w:line="240" w:lineRule="exact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rsid w:val="007426AE"/>
    <w:pPr>
      <w:keepNext/>
      <w:spacing w:after="120"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7426AE"/>
    <w:pPr>
      <w:keepNext/>
      <w:spacing w:before="240" w:line="240" w:lineRule="exact"/>
      <w:ind w:firstLine="142"/>
      <w:jc w:val="center"/>
      <w:outlineLvl w:val="7"/>
    </w:pPr>
    <w:rPr>
      <w:smallCaps/>
      <w:sz w:val="28"/>
    </w:rPr>
  </w:style>
  <w:style w:type="paragraph" w:styleId="9">
    <w:name w:val="heading 9"/>
    <w:basedOn w:val="a"/>
    <w:next w:val="a"/>
    <w:link w:val="90"/>
    <w:qFormat/>
    <w:rsid w:val="007426AE"/>
    <w:pPr>
      <w:keepNext/>
      <w:tabs>
        <w:tab w:val="left" w:pos="1985"/>
      </w:tabs>
      <w:ind w:left="3686" w:hanging="1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1D23"/>
    <w:rPr>
      <w:rFonts w:ascii="Arial" w:hAnsi="Arial"/>
      <w:b/>
      <w:spacing w:val="28"/>
      <w:sz w:val="24"/>
    </w:rPr>
  </w:style>
  <w:style w:type="character" w:customStyle="1" w:styleId="20">
    <w:name w:val="Заголовок 2 Знак"/>
    <w:basedOn w:val="a0"/>
    <w:link w:val="2"/>
    <w:uiPriority w:val="9"/>
    <w:rsid w:val="00581D23"/>
    <w:rPr>
      <w:sz w:val="28"/>
    </w:rPr>
  </w:style>
  <w:style w:type="character" w:customStyle="1" w:styleId="40">
    <w:name w:val="Заголовок 4 Знак"/>
    <w:basedOn w:val="a0"/>
    <w:link w:val="4"/>
    <w:rsid w:val="00581D23"/>
    <w:rPr>
      <w:sz w:val="28"/>
    </w:rPr>
  </w:style>
  <w:style w:type="character" w:customStyle="1" w:styleId="90">
    <w:name w:val="Заголовок 9 Знак"/>
    <w:basedOn w:val="a0"/>
    <w:link w:val="9"/>
    <w:rsid w:val="00105331"/>
    <w:rPr>
      <w:sz w:val="24"/>
    </w:rPr>
  </w:style>
  <w:style w:type="paragraph" w:styleId="a3">
    <w:name w:val="header"/>
    <w:basedOn w:val="a"/>
    <w:link w:val="a4"/>
    <w:uiPriority w:val="99"/>
    <w:rsid w:val="007426AE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7426AE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7426AE"/>
  </w:style>
  <w:style w:type="paragraph" w:styleId="a7">
    <w:name w:val="Body Text Indent"/>
    <w:basedOn w:val="a"/>
    <w:link w:val="a8"/>
    <w:rsid w:val="007426AE"/>
    <w:pPr>
      <w:spacing w:line="360" w:lineRule="auto"/>
      <w:ind w:firstLine="720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581D23"/>
    <w:rPr>
      <w:sz w:val="28"/>
    </w:rPr>
  </w:style>
  <w:style w:type="paragraph" w:styleId="a9">
    <w:name w:val="Body Text"/>
    <w:basedOn w:val="a"/>
    <w:link w:val="aa"/>
    <w:uiPriority w:val="99"/>
    <w:rsid w:val="007426AE"/>
    <w:pPr>
      <w:spacing w:line="240" w:lineRule="exact"/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99"/>
    <w:rsid w:val="00581D23"/>
    <w:rPr>
      <w:sz w:val="28"/>
    </w:rPr>
  </w:style>
  <w:style w:type="paragraph" w:styleId="21">
    <w:name w:val="Body Text 2"/>
    <w:basedOn w:val="a"/>
    <w:rsid w:val="007426AE"/>
    <w:pPr>
      <w:spacing w:line="240" w:lineRule="exact"/>
    </w:pPr>
    <w:rPr>
      <w:sz w:val="28"/>
      <w:lang w:val="en-US"/>
    </w:rPr>
  </w:style>
  <w:style w:type="paragraph" w:styleId="ab">
    <w:name w:val="caption"/>
    <w:basedOn w:val="a"/>
    <w:next w:val="a"/>
    <w:qFormat/>
    <w:rsid w:val="007426AE"/>
    <w:pPr>
      <w:spacing w:before="240"/>
      <w:jc w:val="center"/>
    </w:pPr>
    <w:rPr>
      <w:smallCaps/>
      <w:spacing w:val="40"/>
      <w:sz w:val="28"/>
    </w:rPr>
  </w:style>
  <w:style w:type="paragraph" w:styleId="ac">
    <w:name w:val="Document Map"/>
    <w:basedOn w:val="a"/>
    <w:semiHidden/>
    <w:rsid w:val="007426AE"/>
    <w:pPr>
      <w:shd w:val="clear" w:color="auto" w:fill="000080"/>
    </w:pPr>
    <w:rPr>
      <w:rFonts w:ascii="Tahoma" w:hAnsi="Tahoma"/>
    </w:rPr>
  </w:style>
  <w:style w:type="paragraph" w:styleId="ad">
    <w:name w:val="Title"/>
    <w:basedOn w:val="a"/>
    <w:next w:val="ae"/>
    <w:link w:val="af"/>
    <w:qFormat/>
    <w:rsid w:val="00D15DF9"/>
    <w:pPr>
      <w:jc w:val="center"/>
    </w:pPr>
    <w:rPr>
      <w:b/>
      <w:sz w:val="24"/>
      <w:lang w:eastAsia="ar-SA"/>
    </w:rPr>
  </w:style>
  <w:style w:type="paragraph" w:styleId="ae">
    <w:name w:val="Subtitle"/>
    <w:basedOn w:val="a"/>
    <w:next w:val="a"/>
    <w:link w:val="af0"/>
    <w:uiPriority w:val="11"/>
    <w:qFormat/>
    <w:rsid w:val="00D15DF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0">
    <w:name w:val="Подзаголовок Знак"/>
    <w:basedOn w:val="a0"/>
    <w:link w:val="ae"/>
    <w:uiPriority w:val="11"/>
    <w:rsid w:val="00D15DF9"/>
    <w:rPr>
      <w:rFonts w:ascii="Cambria" w:eastAsia="Times New Roman" w:hAnsi="Cambria" w:cs="Times New Roman"/>
      <w:sz w:val="24"/>
      <w:szCs w:val="24"/>
    </w:rPr>
  </w:style>
  <w:style w:type="character" w:customStyle="1" w:styleId="af">
    <w:name w:val="Название Знак"/>
    <w:basedOn w:val="a0"/>
    <w:link w:val="ad"/>
    <w:rsid w:val="00D15DF9"/>
    <w:rPr>
      <w:b/>
      <w:sz w:val="24"/>
      <w:lang w:eastAsia="ar-SA"/>
    </w:rPr>
  </w:style>
  <w:style w:type="table" w:styleId="af1">
    <w:name w:val="Table Grid"/>
    <w:basedOn w:val="a1"/>
    <w:uiPriority w:val="59"/>
    <w:rsid w:val="001D25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BF26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F26FE"/>
    <w:rPr>
      <w:rFonts w:ascii="Tahoma" w:hAnsi="Tahoma" w:cs="Tahoma"/>
      <w:sz w:val="16"/>
      <w:szCs w:val="16"/>
    </w:rPr>
  </w:style>
  <w:style w:type="paragraph" w:styleId="af4">
    <w:name w:val="Normal (Web)"/>
    <w:basedOn w:val="a"/>
    <w:rsid w:val="00105331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List Paragraph"/>
    <w:basedOn w:val="a"/>
    <w:uiPriority w:val="34"/>
    <w:qFormat/>
    <w:rsid w:val="00105331"/>
    <w:pPr>
      <w:ind w:left="720"/>
      <w:contextualSpacing/>
    </w:pPr>
    <w:rPr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105331"/>
    <w:pPr>
      <w:widowControl w:val="0"/>
      <w:autoSpaceDE w:val="0"/>
      <w:autoSpaceDN w:val="0"/>
      <w:adjustRightInd w:val="0"/>
      <w:spacing w:line="360" w:lineRule="exact"/>
      <w:ind w:firstLine="744"/>
      <w:jc w:val="both"/>
    </w:pPr>
    <w:rPr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16161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61613"/>
  </w:style>
  <w:style w:type="paragraph" w:styleId="af6">
    <w:name w:val="Block Text"/>
    <w:basedOn w:val="a"/>
    <w:semiHidden/>
    <w:rsid w:val="00161613"/>
    <w:pPr>
      <w:ind w:left="800" w:right="-58" w:firstLine="100"/>
      <w:jc w:val="both"/>
    </w:pPr>
    <w:rPr>
      <w:sz w:val="28"/>
    </w:rPr>
  </w:style>
  <w:style w:type="character" w:styleId="af7">
    <w:name w:val="Hyperlink"/>
    <w:basedOn w:val="a0"/>
    <w:uiPriority w:val="99"/>
    <w:semiHidden/>
    <w:unhideWhenUsed/>
    <w:rsid w:val="00581D23"/>
    <w:rPr>
      <w:color w:val="0000FF"/>
      <w:u w:val="single"/>
    </w:rPr>
  </w:style>
  <w:style w:type="paragraph" w:styleId="af8">
    <w:name w:val="No Spacing"/>
    <w:uiPriority w:val="1"/>
    <w:qFormat/>
    <w:rsid w:val="00581D23"/>
  </w:style>
  <w:style w:type="character" w:customStyle="1" w:styleId="41">
    <w:name w:val="Заголовок №4_"/>
    <w:link w:val="42"/>
    <w:locked/>
    <w:rsid w:val="00581D23"/>
    <w:rPr>
      <w:sz w:val="26"/>
      <w:szCs w:val="26"/>
      <w:shd w:val="clear" w:color="auto" w:fill="FFFFFF"/>
    </w:rPr>
  </w:style>
  <w:style w:type="paragraph" w:customStyle="1" w:styleId="42">
    <w:name w:val="Заголовок №4"/>
    <w:basedOn w:val="a"/>
    <w:link w:val="41"/>
    <w:rsid w:val="00581D23"/>
    <w:pPr>
      <w:shd w:val="clear" w:color="auto" w:fill="FFFFFF"/>
      <w:spacing w:line="310" w:lineRule="exact"/>
      <w:outlineLvl w:val="3"/>
    </w:pPr>
    <w:rPr>
      <w:sz w:val="26"/>
      <w:szCs w:val="26"/>
    </w:rPr>
  </w:style>
  <w:style w:type="character" w:customStyle="1" w:styleId="af9">
    <w:name w:val="Основной текст_"/>
    <w:link w:val="30"/>
    <w:locked/>
    <w:rsid w:val="00581D23"/>
    <w:rPr>
      <w:spacing w:val="-2"/>
      <w:sz w:val="26"/>
      <w:szCs w:val="26"/>
      <w:shd w:val="clear" w:color="auto" w:fill="FFFFFF"/>
    </w:rPr>
  </w:style>
  <w:style w:type="paragraph" w:customStyle="1" w:styleId="30">
    <w:name w:val="Основной текст3"/>
    <w:basedOn w:val="a"/>
    <w:link w:val="af9"/>
    <w:rsid w:val="00581D23"/>
    <w:pPr>
      <w:shd w:val="clear" w:color="auto" w:fill="FFFFFF"/>
      <w:spacing w:line="310" w:lineRule="exact"/>
      <w:ind w:hanging="700"/>
    </w:pPr>
    <w:rPr>
      <w:spacing w:val="-2"/>
      <w:sz w:val="26"/>
      <w:szCs w:val="26"/>
    </w:rPr>
  </w:style>
  <w:style w:type="character" w:customStyle="1" w:styleId="11">
    <w:name w:val="Заголовок №1_"/>
    <w:link w:val="12"/>
    <w:locked/>
    <w:rsid w:val="00581D23"/>
    <w:rPr>
      <w:spacing w:val="-5"/>
      <w:w w:val="70"/>
      <w:sz w:val="36"/>
      <w:szCs w:val="36"/>
      <w:shd w:val="clear" w:color="auto" w:fill="FFFFFF"/>
    </w:rPr>
  </w:style>
  <w:style w:type="paragraph" w:customStyle="1" w:styleId="12">
    <w:name w:val="Заголовок №1"/>
    <w:basedOn w:val="a"/>
    <w:link w:val="11"/>
    <w:rsid w:val="00581D23"/>
    <w:pPr>
      <w:shd w:val="clear" w:color="auto" w:fill="FFFFFF"/>
      <w:spacing w:after="60" w:line="0" w:lineRule="atLeast"/>
      <w:jc w:val="center"/>
      <w:outlineLvl w:val="0"/>
    </w:pPr>
    <w:rPr>
      <w:spacing w:val="-5"/>
      <w:w w:val="70"/>
      <w:sz w:val="36"/>
      <w:szCs w:val="36"/>
    </w:rPr>
  </w:style>
  <w:style w:type="character" w:customStyle="1" w:styleId="24">
    <w:name w:val="Основной текст (2)_"/>
    <w:link w:val="25"/>
    <w:uiPriority w:val="99"/>
    <w:locked/>
    <w:rsid w:val="00581D23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581D23"/>
    <w:pPr>
      <w:shd w:val="clear" w:color="auto" w:fill="FFFFFF"/>
      <w:spacing w:line="310" w:lineRule="exact"/>
      <w:ind w:hanging="700"/>
      <w:jc w:val="both"/>
    </w:pPr>
    <w:rPr>
      <w:sz w:val="26"/>
      <w:szCs w:val="26"/>
    </w:rPr>
  </w:style>
  <w:style w:type="character" w:customStyle="1" w:styleId="31">
    <w:name w:val="Заголовок №3_"/>
    <w:link w:val="32"/>
    <w:locked/>
    <w:rsid w:val="00581D23"/>
    <w:rPr>
      <w:sz w:val="26"/>
      <w:szCs w:val="26"/>
      <w:shd w:val="clear" w:color="auto" w:fill="FFFFFF"/>
    </w:rPr>
  </w:style>
  <w:style w:type="paragraph" w:customStyle="1" w:styleId="32">
    <w:name w:val="Заголовок №3"/>
    <w:basedOn w:val="a"/>
    <w:link w:val="31"/>
    <w:rsid w:val="00581D23"/>
    <w:pPr>
      <w:shd w:val="clear" w:color="auto" w:fill="FFFFFF"/>
      <w:spacing w:after="360" w:line="0" w:lineRule="atLeast"/>
      <w:jc w:val="both"/>
      <w:outlineLvl w:val="2"/>
    </w:pPr>
    <w:rPr>
      <w:sz w:val="26"/>
      <w:szCs w:val="26"/>
    </w:rPr>
  </w:style>
  <w:style w:type="character" w:customStyle="1" w:styleId="26">
    <w:name w:val="Заголовок №2_"/>
    <w:link w:val="27"/>
    <w:locked/>
    <w:rsid w:val="00581D23"/>
    <w:rPr>
      <w:spacing w:val="-2"/>
      <w:sz w:val="34"/>
      <w:szCs w:val="34"/>
      <w:shd w:val="clear" w:color="auto" w:fill="FFFFFF"/>
    </w:rPr>
  </w:style>
  <w:style w:type="paragraph" w:customStyle="1" w:styleId="27">
    <w:name w:val="Заголовок №2"/>
    <w:basedOn w:val="a"/>
    <w:link w:val="26"/>
    <w:rsid w:val="00581D23"/>
    <w:pPr>
      <w:shd w:val="clear" w:color="auto" w:fill="FFFFFF"/>
      <w:spacing w:before="840" w:after="240" w:line="0" w:lineRule="atLeast"/>
      <w:outlineLvl w:val="1"/>
    </w:pPr>
    <w:rPr>
      <w:spacing w:val="-2"/>
      <w:sz w:val="34"/>
      <w:szCs w:val="34"/>
    </w:rPr>
  </w:style>
  <w:style w:type="character" w:customStyle="1" w:styleId="33">
    <w:name w:val="Основной текст (3)_"/>
    <w:link w:val="34"/>
    <w:locked/>
    <w:rsid w:val="00581D23"/>
    <w:rPr>
      <w:spacing w:val="-3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81D23"/>
    <w:pPr>
      <w:shd w:val="clear" w:color="auto" w:fill="FFFFFF"/>
      <w:spacing w:before="240" w:line="264" w:lineRule="exact"/>
    </w:pPr>
    <w:rPr>
      <w:spacing w:val="-3"/>
      <w:sz w:val="23"/>
      <w:szCs w:val="23"/>
    </w:rPr>
  </w:style>
  <w:style w:type="paragraph" w:customStyle="1" w:styleId="13">
    <w:name w:val="Название1"/>
    <w:basedOn w:val="a"/>
    <w:rsid w:val="00581D23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4">
    <w:name w:val="Абзац списка1"/>
    <w:basedOn w:val="a"/>
    <w:rsid w:val="00581D2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50">
    <w:name w:val="Основной текст (5)_"/>
    <w:basedOn w:val="a0"/>
    <w:link w:val="51"/>
    <w:locked/>
    <w:rsid w:val="00581D23"/>
    <w:rPr>
      <w:spacing w:val="-4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581D23"/>
    <w:pPr>
      <w:widowControl w:val="0"/>
      <w:shd w:val="clear" w:color="auto" w:fill="FFFFFF"/>
      <w:spacing w:line="0" w:lineRule="atLeast"/>
    </w:pPr>
    <w:rPr>
      <w:spacing w:val="-4"/>
      <w:sz w:val="21"/>
      <w:szCs w:val="21"/>
    </w:rPr>
  </w:style>
  <w:style w:type="character" w:customStyle="1" w:styleId="afa">
    <w:name w:val="Основной текст + Полужирный"/>
    <w:rsid w:val="00581D23"/>
    <w:rPr>
      <w:rFonts w:ascii="Times New Roman" w:eastAsia="Times New Roman" w:hAnsi="Times New Roman" w:cs="Times New Roman" w:hint="default"/>
      <w:b/>
      <w:bCs/>
      <w:spacing w:val="0"/>
      <w:sz w:val="26"/>
      <w:szCs w:val="26"/>
      <w:shd w:val="clear" w:color="auto" w:fill="FFFFFF"/>
    </w:rPr>
  </w:style>
  <w:style w:type="character" w:customStyle="1" w:styleId="113">
    <w:name w:val="Заголовок №1 + 13"/>
    <w:aliases w:val="5 pt,Не полужирный,Масштаб 100%,Основной текст + 11"/>
    <w:basedOn w:val="af9"/>
    <w:rsid w:val="00581D23"/>
    <w:rPr>
      <w:b w:val="0"/>
      <w:bCs w:val="0"/>
      <w:i w:val="0"/>
      <w:iCs w:val="0"/>
      <w:smallCaps w:val="0"/>
      <w:strike w:val="0"/>
      <w:dstrike w:val="0"/>
      <w:color w:val="000000"/>
      <w:spacing w:val="-4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28">
    <w:name w:val="Основной текст (2) + Не полужирный"/>
    <w:rsid w:val="00581D23"/>
    <w:rPr>
      <w:rFonts w:ascii="Times New Roman" w:eastAsia="Times New Roman" w:hAnsi="Times New Roman" w:cs="Times New Roman" w:hint="default"/>
      <w:b/>
      <w:bCs/>
      <w:spacing w:val="-2"/>
      <w:sz w:val="26"/>
      <w:szCs w:val="26"/>
      <w:shd w:val="clear" w:color="auto" w:fill="FFFFFF"/>
    </w:rPr>
  </w:style>
  <w:style w:type="character" w:customStyle="1" w:styleId="15">
    <w:name w:val="Основной текст1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-2"/>
      <w:sz w:val="26"/>
      <w:szCs w:val="26"/>
      <w:u w:val="single"/>
      <w:shd w:val="clear" w:color="auto" w:fill="FFFFFF"/>
    </w:rPr>
  </w:style>
  <w:style w:type="character" w:customStyle="1" w:styleId="1pt">
    <w:name w:val="Основной текст + Интервал 1 pt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6"/>
      <w:szCs w:val="26"/>
      <w:u w:val="none"/>
      <w:effect w:val="none"/>
      <w:shd w:val="clear" w:color="auto" w:fill="FFFFFF"/>
    </w:rPr>
  </w:style>
  <w:style w:type="character" w:customStyle="1" w:styleId="29">
    <w:name w:val="Основной текст2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-2"/>
      <w:sz w:val="26"/>
      <w:szCs w:val="26"/>
      <w:u w:val="single"/>
      <w:shd w:val="clear" w:color="auto" w:fill="FFFFFF"/>
    </w:rPr>
  </w:style>
  <w:style w:type="character" w:customStyle="1" w:styleId="12pt">
    <w:name w:val="Основной текст + 12 pt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3"/>
      <w:sz w:val="23"/>
      <w:szCs w:val="23"/>
      <w:u w:val="none"/>
      <w:effect w:val="none"/>
      <w:shd w:val="clear" w:color="auto" w:fill="FFFFFF"/>
    </w:rPr>
  </w:style>
  <w:style w:type="character" w:customStyle="1" w:styleId="header-user-name">
    <w:name w:val="header-user-name"/>
    <w:basedOn w:val="a0"/>
    <w:rsid w:val="00581D23"/>
  </w:style>
  <w:style w:type="character" w:customStyle="1" w:styleId="apple-converted-space">
    <w:name w:val="apple-converted-space"/>
    <w:basedOn w:val="a0"/>
    <w:rsid w:val="00581D23"/>
  </w:style>
  <w:style w:type="character" w:customStyle="1" w:styleId="Garamond">
    <w:name w:val="Основной текст + Garamond"/>
    <w:aliases w:val="16 pt,Полужирный,Курсив,Интервал 0 pt"/>
    <w:basedOn w:val="af9"/>
    <w:rsid w:val="00581D23"/>
    <w:rPr>
      <w:rFonts w:ascii="Garamond" w:eastAsia="Garamond" w:hAnsi="Garamond" w:cs="Garamond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shd w:val="clear" w:color="auto" w:fill="FFFFFF"/>
    </w:rPr>
  </w:style>
  <w:style w:type="paragraph" w:customStyle="1" w:styleId="afb">
    <w:name w:val="Стиль"/>
    <w:rsid w:val="00E40BE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E40BE2"/>
  </w:style>
  <w:style w:type="character" w:customStyle="1" w:styleId="c0">
    <w:name w:val="c0"/>
    <w:basedOn w:val="a0"/>
    <w:rsid w:val="000248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401"/>
  </w:style>
  <w:style w:type="paragraph" w:styleId="1">
    <w:name w:val="heading 1"/>
    <w:basedOn w:val="a"/>
    <w:next w:val="a"/>
    <w:link w:val="10"/>
    <w:qFormat/>
    <w:rsid w:val="007426AE"/>
    <w:pPr>
      <w:keepNext/>
      <w:ind w:left="703"/>
      <w:outlineLvl w:val="0"/>
    </w:pPr>
    <w:rPr>
      <w:rFonts w:ascii="Arial" w:hAnsi="Arial"/>
      <w:b/>
      <w:spacing w:val="28"/>
      <w:sz w:val="24"/>
    </w:rPr>
  </w:style>
  <w:style w:type="paragraph" w:styleId="2">
    <w:name w:val="heading 2"/>
    <w:basedOn w:val="a"/>
    <w:next w:val="a"/>
    <w:link w:val="20"/>
    <w:uiPriority w:val="9"/>
    <w:qFormat/>
    <w:rsid w:val="007426A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7426AE"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7426AE"/>
    <w:pPr>
      <w:keepNext/>
      <w:spacing w:line="240" w:lineRule="exact"/>
      <w:outlineLvl w:val="3"/>
    </w:pPr>
    <w:rPr>
      <w:sz w:val="28"/>
    </w:rPr>
  </w:style>
  <w:style w:type="paragraph" w:styleId="5">
    <w:name w:val="heading 5"/>
    <w:basedOn w:val="a"/>
    <w:next w:val="a"/>
    <w:qFormat/>
    <w:rsid w:val="007426AE"/>
    <w:pPr>
      <w:keepNext/>
      <w:spacing w:line="240" w:lineRule="exact"/>
      <w:outlineLvl w:val="4"/>
    </w:pPr>
    <w:rPr>
      <w:sz w:val="24"/>
    </w:rPr>
  </w:style>
  <w:style w:type="paragraph" w:styleId="6">
    <w:name w:val="heading 6"/>
    <w:basedOn w:val="a"/>
    <w:next w:val="a"/>
    <w:qFormat/>
    <w:rsid w:val="007426AE"/>
    <w:pPr>
      <w:keepNext/>
      <w:spacing w:before="240" w:line="240" w:lineRule="exact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rsid w:val="007426AE"/>
    <w:pPr>
      <w:keepNext/>
      <w:spacing w:after="120"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7426AE"/>
    <w:pPr>
      <w:keepNext/>
      <w:spacing w:before="240" w:line="240" w:lineRule="exact"/>
      <w:ind w:firstLine="142"/>
      <w:jc w:val="center"/>
      <w:outlineLvl w:val="7"/>
    </w:pPr>
    <w:rPr>
      <w:smallCaps/>
      <w:sz w:val="28"/>
    </w:rPr>
  </w:style>
  <w:style w:type="paragraph" w:styleId="9">
    <w:name w:val="heading 9"/>
    <w:basedOn w:val="a"/>
    <w:next w:val="a"/>
    <w:link w:val="90"/>
    <w:qFormat/>
    <w:rsid w:val="007426AE"/>
    <w:pPr>
      <w:keepNext/>
      <w:tabs>
        <w:tab w:val="left" w:pos="1985"/>
      </w:tabs>
      <w:ind w:left="3686" w:hanging="1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1D23"/>
    <w:rPr>
      <w:rFonts w:ascii="Arial" w:hAnsi="Arial"/>
      <w:b/>
      <w:spacing w:val="28"/>
      <w:sz w:val="24"/>
    </w:rPr>
  </w:style>
  <w:style w:type="character" w:customStyle="1" w:styleId="20">
    <w:name w:val="Заголовок 2 Знак"/>
    <w:basedOn w:val="a0"/>
    <w:link w:val="2"/>
    <w:uiPriority w:val="9"/>
    <w:rsid w:val="00581D23"/>
    <w:rPr>
      <w:sz w:val="28"/>
    </w:rPr>
  </w:style>
  <w:style w:type="character" w:customStyle="1" w:styleId="40">
    <w:name w:val="Заголовок 4 Знак"/>
    <w:basedOn w:val="a0"/>
    <w:link w:val="4"/>
    <w:rsid w:val="00581D23"/>
    <w:rPr>
      <w:sz w:val="28"/>
    </w:rPr>
  </w:style>
  <w:style w:type="character" w:customStyle="1" w:styleId="90">
    <w:name w:val="Заголовок 9 Знак"/>
    <w:basedOn w:val="a0"/>
    <w:link w:val="9"/>
    <w:rsid w:val="00105331"/>
    <w:rPr>
      <w:sz w:val="24"/>
    </w:rPr>
  </w:style>
  <w:style w:type="paragraph" w:styleId="a3">
    <w:name w:val="header"/>
    <w:basedOn w:val="a"/>
    <w:link w:val="a4"/>
    <w:uiPriority w:val="99"/>
    <w:rsid w:val="007426AE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7426AE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7426AE"/>
  </w:style>
  <w:style w:type="paragraph" w:styleId="a7">
    <w:name w:val="Body Text Indent"/>
    <w:basedOn w:val="a"/>
    <w:link w:val="a8"/>
    <w:rsid w:val="007426AE"/>
    <w:pPr>
      <w:spacing w:line="360" w:lineRule="auto"/>
      <w:ind w:firstLine="720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581D23"/>
    <w:rPr>
      <w:sz w:val="28"/>
    </w:rPr>
  </w:style>
  <w:style w:type="paragraph" w:styleId="a9">
    <w:name w:val="Body Text"/>
    <w:basedOn w:val="a"/>
    <w:link w:val="aa"/>
    <w:uiPriority w:val="99"/>
    <w:rsid w:val="007426AE"/>
    <w:pPr>
      <w:spacing w:line="240" w:lineRule="exact"/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99"/>
    <w:rsid w:val="00581D23"/>
    <w:rPr>
      <w:sz w:val="28"/>
    </w:rPr>
  </w:style>
  <w:style w:type="paragraph" w:styleId="21">
    <w:name w:val="Body Text 2"/>
    <w:basedOn w:val="a"/>
    <w:rsid w:val="007426AE"/>
    <w:pPr>
      <w:spacing w:line="240" w:lineRule="exact"/>
    </w:pPr>
    <w:rPr>
      <w:sz w:val="28"/>
      <w:lang w:val="en-US"/>
    </w:rPr>
  </w:style>
  <w:style w:type="paragraph" w:styleId="ab">
    <w:name w:val="caption"/>
    <w:basedOn w:val="a"/>
    <w:next w:val="a"/>
    <w:qFormat/>
    <w:rsid w:val="007426AE"/>
    <w:pPr>
      <w:spacing w:before="240"/>
      <w:jc w:val="center"/>
    </w:pPr>
    <w:rPr>
      <w:smallCaps/>
      <w:spacing w:val="40"/>
      <w:sz w:val="28"/>
    </w:rPr>
  </w:style>
  <w:style w:type="paragraph" w:styleId="ac">
    <w:name w:val="Document Map"/>
    <w:basedOn w:val="a"/>
    <w:semiHidden/>
    <w:rsid w:val="007426AE"/>
    <w:pPr>
      <w:shd w:val="clear" w:color="auto" w:fill="000080"/>
    </w:pPr>
    <w:rPr>
      <w:rFonts w:ascii="Tahoma" w:hAnsi="Tahoma"/>
    </w:rPr>
  </w:style>
  <w:style w:type="paragraph" w:styleId="ad">
    <w:name w:val="Title"/>
    <w:basedOn w:val="a"/>
    <w:next w:val="ae"/>
    <w:link w:val="af"/>
    <w:qFormat/>
    <w:rsid w:val="00D15DF9"/>
    <w:pPr>
      <w:jc w:val="center"/>
    </w:pPr>
    <w:rPr>
      <w:b/>
      <w:sz w:val="24"/>
      <w:lang w:eastAsia="ar-SA"/>
    </w:rPr>
  </w:style>
  <w:style w:type="paragraph" w:styleId="ae">
    <w:name w:val="Subtitle"/>
    <w:basedOn w:val="a"/>
    <w:next w:val="a"/>
    <w:link w:val="af0"/>
    <w:uiPriority w:val="11"/>
    <w:qFormat/>
    <w:rsid w:val="00D15DF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0">
    <w:name w:val="Подзаголовок Знак"/>
    <w:basedOn w:val="a0"/>
    <w:link w:val="ae"/>
    <w:uiPriority w:val="11"/>
    <w:rsid w:val="00D15DF9"/>
    <w:rPr>
      <w:rFonts w:ascii="Cambria" w:eastAsia="Times New Roman" w:hAnsi="Cambria" w:cs="Times New Roman"/>
      <w:sz w:val="24"/>
      <w:szCs w:val="24"/>
    </w:rPr>
  </w:style>
  <w:style w:type="character" w:customStyle="1" w:styleId="af">
    <w:name w:val="Название Знак"/>
    <w:basedOn w:val="a0"/>
    <w:link w:val="ad"/>
    <w:rsid w:val="00D15DF9"/>
    <w:rPr>
      <w:b/>
      <w:sz w:val="24"/>
      <w:lang w:eastAsia="ar-SA"/>
    </w:rPr>
  </w:style>
  <w:style w:type="table" w:styleId="af1">
    <w:name w:val="Table Grid"/>
    <w:basedOn w:val="a1"/>
    <w:uiPriority w:val="59"/>
    <w:rsid w:val="001D25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BF26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F26FE"/>
    <w:rPr>
      <w:rFonts w:ascii="Tahoma" w:hAnsi="Tahoma" w:cs="Tahoma"/>
      <w:sz w:val="16"/>
      <w:szCs w:val="16"/>
    </w:rPr>
  </w:style>
  <w:style w:type="paragraph" w:styleId="af4">
    <w:name w:val="Normal (Web)"/>
    <w:basedOn w:val="a"/>
    <w:rsid w:val="00105331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List Paragraph"/>
    <w:basedOn w:val="a"/>
    <w:uiPriority w:val="34"/>
    <w:qFormat/>
    <w:rsid w:val="00105331"/>
    <w:pPr>
      <w:ind w:left="720"/>
      <w:contextualSpacing/>
    </w:pPr>
    <w:rPr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105331"/>
    <w:pPr>
      <w:widowControl w:val="0"/>
      <w:autoSpaceDE w:val="0"/>
      <w:autoSpaceDN w:val="0"/>
      <w:adjustRightInd w:val="0"/>
      <w:spacing w:line="360" w:lineRule="exact"/>
      <w:ind w:firstLine="744"/>
      <w:jc w:val="both"/>
    </w:pPr>
    <w:rPr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16161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61613"/>
  </w:style>
  <w:style w:type="paragraph" w:styleId="af6">
    <w:name w:val="Block Text"/>
    <w:basedOn w:val="a"/>
    <w:semiHidden/>
    <w:rsid w:val="00161613"/>
    <w:pPr>
      <w:ind w:left="800" w:right="-58" w:firstLine="100"/>
      <w:jc w:val="both"/>
    </w:pPr>
    <w:rPr>
      <w:sz w:val="28"/>
    </w:rPr>
  </w:style>
  <w:style w:type="character" w:styleId="af7">
    <w:name w:val="Hyperlink"/>
    <w:basedOn w:val="a0"/>
    <w:uiPriority w:val="99"/>
    <w:semiHidden/>
    <w:unhideWhenUsed/>
    <w:rsid w:val="00581D23"/>
    <w:rPr>
      <w:color w:val="0000FF"/>
      <w:u w:val="single"/>
    </w:rPr>
  </w:style>
  <w:style w:type="paragraph" w:styleId="af8">
    <w:name w:val="No Spacing"/>
    <w:uiPriority w:val="1"/>
    <w:qFormat/>
    <w:rsid w:val="00581D23"/>
  </w:style>
  <w:style w:type="character" w:customStyle="1" w:styleId="41">
    <w:name w:val="Заголовок №4_"/>
    <w:link w:val="42"/>
    <w:locked/>
    <w:rsid w:val="00581D23"/>
    <w:rPr>
      <w:sz w:val="26"/>
      <w:szCs w:val="26"/>
      <w:shd w:val="clear" w:color="auto" w:fill="FFFFFF"/>
    </w:rPr>
  </w:style>
  <w:style w:type="paragraph" w:customStyle="1" w:styleId="42">
    <w:name w:val="Заголовок №4"/>
    <w:basedOn w:val="a"/>
    <w:link w:val="41"/>
    <w:rsid w:val="00581D23"/>
    <w:pPr>
      <w:shd w:val="clear" w:color="auto" w:fill="FFFFFF"/>
      <w:spacing w:line="310" w:lineRule="exact"/>
      <w:outlineLvl w:val="3"/>
    </w:pPr>
    <w:rPr>
      <w:sz w:val="26"/>
      <w:szCs w:val="26"/>
    </w:rPr>
  </w:style>
  <w:style w:type="character" w:customStyle="1" w:styleId="af9">
    <w:name w:val="Основной текст_"/>
    <w:link w:val="30"/>
    <w:locked/>
    <w:rsid w:val="00581D23"/>
    <w:rPr>
      <w:spacing w:val="-2"/>
      <w:sz w:val="26"/>
      <w:szCs w:val="26"/>
      <w:shd w:val="clear" w:color="auto" w:fill="FFFFFF"/>
    </w:rPr>
  </w:style>
  <w:style w:type="paragraph" w:customStyle="1" w:styleId="30">
    <w:name w:val="Основной текст3"/>
    <w:basedOn w:val="a"/>
    <w:link w:val="af9"/>
    <w:rsid w:val="00581D23"/>
    <w:pPr>
      <w:shd w:val="clear" w:color="auto" w:fill="FFFFFF"/>
      <w:spacing w:line="310" w:lineRule="exact"/>
      <w:ind w:hanging="700"/>
    </w:pPr>
    <w:rPr>
      <w:spacing w:val="-2"/>
      <w:sz w:val="26"/>
      <w:szCs w:val="26"/>
    </w:rPr>
  </w:style>
  <w:style w:type="character" w:customStyle="1" w:styleId="11">
    <w:name w:val="Заголовок №1_"/>
    <w:link w:val="12"/>
    <w:locked/>
    <w:rsid w:val="00581D23"/>
    <w:rPr>
      <w:spacing w:val="-5"/>
      <w:w w:val="70"/>
      <w:sz w:val="36"/>
      <w:szCs w:val="36"/>
      <w:shd w:val="clear" w:color="auto" w:fill="FFFFFF"/>
    </w:rPr>
  </w:style>
  <w:style w:type="paragraph" w:customStyle="1" w:styleId="12">
    <w:name w:val="Заголовок №1"/>
    <w:basedOn w:val="a"/>
    <w:link w:val="11"/>
    <w:rsid w:val="00581D23"/>
    <w:pPr>
      <w:shd w:val="clear" w:color="auto" w:fill="FFFFFF"/>
      <w:spacing w:after="60" w:line="0" w:lineRule="atLeast"/>
      <w:jc w:val="center"/>
      <w:outlineLvl w:val="0"/>
    </w:pPr>
    <w:rPr>
      <w:spacing w:val="-5"/>
      <w:w w:val="70"/>
      <w:sz w:val="36"/>
      <w:szCs w:val="36"/>
    </w:rPr>
  </w:style>
  <w:style w:type="character" w:customStyle="1" w:styleId="24">
    <w:name w:val="Основной текст (2)_"/>
    <w:link w:val="25"/>
    <w:uiPriority w:val="99"/>
    <w:locked/>
    <w:rsid w:val="00581D23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581D23"/>
    <w:pPr>
      <w:shd w:val="clear" w:color="auto" w:fill="FFFFFF"/>
      <w:spacing w:line="310" w:lineRule="exact"/>
      <w:ind w:hanging="700"/>
      <w:jc w:val="both"/>
    </w:pPr>
    <w:rPr>
      <w:sz w:val="26"/>
      <w:szCs w:val="26"/>
    </w:rPr>
  </w:style>
  <w:style w:type="character" w:customStyle="1" w:styleId="31">
    <w:name w:val="Заголовок №3_"/>
    <w:link w:val="32"/>
    <w:locked/>
    <w:rsid w:val="00581D23"/>
    <w:rPr>
      <w:sz w:val="26"/>
      <w:szCs w:val="26"/>
      <w:shd w:val="clear" w:color="auto" w:fill="FFFFFF"/>
    </w:rPr>
  </w:style>
  <w:style w:type="paragraph" w:customStyle="1" w:styleId="32">
    <w:name w:val="Заголовок №3"/>
    <w:basedOn w:val="a"/>
    <w:link w:val="31"/>
    <w:rsid w:val="00581D23"/>
    <w:pPr>
      <w:shd w:val="clear" w:color="auto" w:fill="FFFFFF"/>
      <w:spacing w:after="360" w:line="0" w:lineRule="atLeast"/>
      <w:jc w:val="both"/>
      <w:outlineLvl w:val="2"/>
    </w:pPr>
    <w:rPr>
      <w:sz w:val="26"/>
      <w:szCs w:val="26"/>
    </w:rPr>
  </w:style>
  <w:style w:type="character" w:customStyle="1" w:styleId="26">
    <w:name w:val="Заголовок №2_"/>
    <w:link w:val="27"/>
    <w:locked/>
    <w:rsid w:val="00581D23"/>
    <w:rPr>
      <w:spacing w:val="-2"/>
      <w:sz w:val="34"/>
      <w:szCs w:val="34"/>
      <w:shd w:val="clear" w:color="auto" w:fill="FFFFFF"/>
    </w:rPr>
  </w:style>
  <w:style w:type="paragraph" w:customStyle="1" w:styleId="27">
    <w:name w:val="Заголовок №2"/>
    <w:basedOn w:val="a"/>
    <w:link w:val="26"/>
    <w:rsid w:val="00581D23"/>
    <w:pPr>
      <w:shd w:val="clear" w:color="auto" w:fill="FFFFFF"/>
      <w:spacing w:before="840" w:after="240" w:line="0" w:lineRule="atLeast"/>
      <w:outlineLvl w:val="1"/>
    </w:pPr>
    <w:rPr>
      <w:spacing w:val="-2"/>
      <w:sz w:val="34"/>
      <w:szCs w:val="34"/>
    </w:rPr>
  </w:style>
  <w:style w:type="character" w:customStyle="1" w:styleId="33">
    <w:name w:val="Основной текст (3)_"/>
    <w:link w:val="34"/>
    <w:locked/>
    <w:rsid w:val="00581D23"/>
    <w:rPr>
      <w:spacing w:val="-3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81D23"/>
    <w:pPr>
      <w:shd w:val="clear" w:color="auto" w:fill="FFFFFF"/>
      <w:spacing w:before="240" w:line="264" w:lineRule="exact"/>
    </w:pPr>
    <w:rPr>
      <w:spacing w:val="-3"/>
      <w:sz w:val="23"/>
      <w:szCs w:val="23"/>
    </w:rPr>
  </w:style>
  <w:style w:type="paragraph" w:customStyle="1" w:styleId="13">
    <w:name w:val="Название1"/>
    <w:basedOn w:val="a"/>
    <w:rsid w:val="00581D23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4">
    <w:name w:val="Абзац списка1"/>
    <w:basedOn w:val="a"/>
    <w:rsid w:val="00581D2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50">
    <w:name w:val="Основной текст (5)_"/>
    <w:basedOn w:val="a0"/>
    <w:link w:val="51"/>
    <w:locked/>
    <w:rsid w:val="00581D23"/>
    <w:rPr>
      <w:spacing w:val="-4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581D23"/>
    <w:pPr>
      <w:widowControl w:val="0"/>
      <w:shd w:val="clear" w:color="auto" w:fill="FFFFFF"/>
      <w:spacing w:line="0" w:lineRule="atLeast"/>
    </w:pPr>
    <w:rPr>
      <w:spacing w:val="-4"/>
      <w:sz w:val="21"/>
      <w:szCs w:val="21"/>
    </w:rPr>
  </w:style>
  <w:style w:type="character" w:customStyle="1" w:styleId="afa">
    <w:name w:val="Основной текст + Полужирный"/>
    <w:rsid w:val="00581D23"/>
    <w:rPr>
      <w:rFonts w:ascii="Times New Roman" w:eastAsia="Times New Roman" w:hAnsi="Times New Roman" w:cs="Times New Roman" w:hint="default"/>
      <w:b/>
      <w:bCs/>
      <w:spacing w:val="0"/>
      <w:sz w:val="26"/>
      <w:szCs w:val="26"/>
      <w:shd w:val="clear" w:color="auto" w:fill="FFFFFF"/>
    </w:rPr>
  </w:style>
  <w:style w:type="character" w:customStyle="1" w:styleId="113">
    <w:name w:val="Заголовок №1 + 13"/>
    <w:aliases w:val="5 pt,Не полужирный,Масштаб 100%,Основной текст + 11"/>
    <w:basedOn w:val="af9"/>
    <w:rsid w:val="00581D23"/>
    <w:rPr>
      <w:b w:val="0"/>
      <w:bCs w:val="0"/>
      <w:i w:val="0"/>
      <w:iCs w:val="0"/>
      <w:smallCaps w:val="0"/>
      <w:strike w:val="0"/>
      <w:dstrike w:val="0"/>
      <w:color w:val="000000"/>
      <w:spacing w:val="-4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28">
    <w:name w:val="Основной текст (2) + Не полужирный"/>
    <w:rsid w:val="00581D23"/>
    <w:rPr>
      <w:rFonts w:ascii="Times New Roman" w:eastAsia="Times New Roman" w:hAnsi="Times New Roman" w:cs="Times New Roman" w:hint="default"/>
      <w:b/>
      <w:bCs/>
      <w:spacing w:val="-2"/>
      <w:sz w:val="26"/>
      <w:szCs w:val="26"/>
      <w:shd w:val="clear" w:color="auto" w:fill="FFFFFF"/>
    </w:rPr>
  </w:style>
  <w:style w:type="character" w:customStyle="1" w:styleId="15">
    <w:name w:val="Основной текст1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-2"/>
      <w:sz w:val="26"/>
      <w:szCs w:val="26"/>
      <w:u w:val="single"/>
      <w:shd w:val="clear" w:color="auto" w:fill="FFFFFF"/>
    </w:rPr>
  </w:style>
  <w:style w:type="character" w:customStyle="1" w:styleId="1pt">
    <w:name w:val="Основной текст + Интервал 1 pt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6"/>
      <w:szCs w:val="26"/>
      <w:u w:val="none"/>
      <w:effect w:val="none"/>
      <w:shd w:val="clear" w:color="auto" w:fill="FFFFFF"/>
    </w:rPr>
  </w:style>
  <w:style w:type="character" w:customStyle="1" w:styleId="29">
    <w:name w:val="Основной текст2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-2"/>
      <w:sz w:val="26"/>
      <w:szCs w:val="26"/>
      <w:u w:val="single"/>
      <w:shd w:val="clear" w:color="auto" w:fill="FFFFFF"/>
    </w:rPr>
  </w:style>
  <w:style w:type="character" w:customStyle="1" w:styleId="12pt">
    <w:name w:val="Основной текст + 12 pt"/>
    <w:rsid w:val="00581D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3"/>
      <w:sz w:val="23"/>
      <w:szCs w:val="23"/>
      <w:u w:val="none"/>
      <w:effect w:val="none"/>
      <w:shd w:val="clear" w:color="auto" w:fill="FFFFFF"/>
    </w:rPr>
  </w:style>
  <w:style w:type="character" w:customStyle="1" w:styleId="header-user-name">
    <w:name w:val="header-user-name"/>
    <w:basedOn w:val="a0"/>
    <w:rsid w:val="00581D23"/>
  </w:style>
  <w:style w:type="character" w:customStyle="1" w:styleId="apple-converted-space">
    <w:name w:val="apple-converted-space"/>
    <w:basedOn w:val="a0"/>
    <w:rsid w:val="00581D23"/>
  </w:style>
  <w:style w:type="character" w:customStyle="1" w:styleId="Garamond">
    <w:name w:val="Основной текст + Garamond"/>
    <w:aliases w:val="16 pt,Полужирный,Курсив,Интервал 0 pt"/>
    <w:basedOn w:val="af9"/>
    <w:rsid w:val="00581D23"/>
    <w:rPr>
      <w:rFonts w:ascii="Garamond" w:eastAsia="Garamond" w:hAnsi="Garamond" w:cs="Garamond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shd w:val="clear" w:color="auto" w:fill="FFFFFF"/>
    </w:rPr>
  </w:style>
  <w:style w:type="paragraph" w:customStyle="1" w:styleId="afb">
    <w:name w:val="Стиль"/>
    <w:rsid w:val="00E40BE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E40BE2"/>
  </w:style>
  <w:style w:type="character" w:customStyle="1" w:styleId="c0">
    <w:name w:val="c0"/>
    <w:basedOn w:val="a0"/>
    <w:rsid w:val="0002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7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iger\&#1056;&#1072;&#1073;&#1086;&#1095;&#1080;&#1081;%20&#1089;&#1090;&#1086;&#1083;\&#1040;&#1044;&#1052;&#1048;&#1053;&#1048;&#1057;&#1058;&#1056;&#1040;&#1062;&#1048;&#1071;%20&#1040;&#1051;&#1058;&#1040;&#1049;&#1057;&#1050;&#1054;&#1043;&#1054;%20&#1050;&#1056;&#1040;&#107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EFCD5-A269-49DA-9E02-3618F978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АЛТАЙСКОГО КРАЯ</Template>
  <TotalTime>0</TotalTime>
  <Pages>20</Pages>
  <Words>5605</Words>
  <Characters>31952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kriger</dc:creator>
  <cp:lastModifiedBy>User</cp:lastModifiedBy>
  <cp:revision>2</cp:revision>
  <cp:lastPrinted>2017-10-09T08:55:00Z</cp:lastPrinted>
  <dcterms:created xsi:type="dcterms:W3CDTF">2017-11-07T04:25:00Z</dcterms:created>
  <dcterms:modified xsi:type="dcterms:W3CDTF">2017-11-07T04:25:00Z</dcterms:modified>
</cp:coreProperties>
</file>